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5DE4" w:rsidRPr="0038124F" w:rsidRDefault="00785DE4">
      <w:pPr>
        <w:pStyle w:val="Topptekst"/>
        <w:tabs>
          <w:tab w:val="clear" w:pos="4536"/>
          <w:tab w:val="clear" w:pos="9072"/>
        </w:tabs>
        <w:rPr>
          <w:lang w:val="nb-NO"/>
        </w:rPr>
      </w:pPr>
    </w:p>
    <w:p w:rsidR="00785DE4" w:rsidRPr="0038124F" w:rsidRDefault="003A2CBA">
      <w:pPr>
        <w:rPr>
          <w:b/>
          <w:lang w:val="nb-NO"/>
        </w:rPr>
      </w:pPr>
      <w:r>
        <w:rPr>
          <w:b/>
          <w:lang w:val="nb-NO"/>
        </w:rPr>
        <w:t>Innhold</w:t>
      </w:r>
    </w:p>
    <w:p w:rsidR="003A2CBA" w:rsidRPr="00AF6AF9" w:rsidRDefault="00C1038B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38124F">
        <w:rPr>
          <w:lang w:val="nb-NO"/>
        </w:rPr>
        <w:fldChar w:fldCharType="begin"/>
      </w:r>
      <w:r w:rsidRPr="0038124F">
        <w:rPr>
          <w:lang w:val="nb-NO"/>
        </w:rPr>
        <w:instrText xml:space="preserve"> TOC \o "1-3" \h \z \u </w:instrText>
      </w:r>
      <w:r w:rsidRPr="0038124F">
        <w:rPr>
          <w:lang w:val="nb-NO"/>
        </w:rPr>
        <w:fldChar w:fldCharType="separate"/>
      </w:r>
      <w:r w:rsidR="003A2CBA" w:rsidRPr="004F7A8D">
        <w:rPr>
          <w:lang w:val="nb-NO"/>
        </w:rPr>
        <w:t>1</w:t>
      </w:r>
      <w:r w:rsidR="003A2CBA"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="003A2CBA" w:rsidRPr="004F7A8D">
        <w:rPr>
          <w:lang w:val="nb-NO"/>
        </w:rPr>
        <w:t>Bakgrunn</w:t>
      </w:r>
      <w:r w:rsidR="003A2CBA" w:rsidRPr="00126730">
        <w:rPr>
          <w:lang w:val="nb-NO"/>
        </w:rPr>
        <w:tab/>
      </w:r>
      <w:r w:rsidR="003A2CBA">
        <w:fldChar w:fldCharType="begin"/>
      </w:r>
      <w:r w:rsidR="003A2CBA" w:rsidRPr="00126730">
        <w:rPr>
          <w:lang w:val="nb-NO"/>
        </w:rPr>
        <w:instrText xml:space="preserve"> PAGEREF _Toc198709461 \h </w:instrText>
      </w:r>
      <w:r w:rsidR="003A2CBA">
        <w:fldChar w:fldCharType="separate"/>
      </w:r>
      <w:r w:rsidR="003A2CBA" w:rsidRPr="00126730">
        <w:rPr>
          <w:lang w:val="nb-NO"/>
        </w:rPr>
        <w:t>1</w:t>
      </w:r>
      <w:r w:rsidR="003A2CBA">
        <w:fldChar w:fldCharType="end"/>
      </w:r>
    </w:p>
    <w:p w:rsidR="003A2CBA" w:rsidRPr="00AF6AF9" w:rsidRDefault="003A2CBA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2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Målsetninger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_Toc198709462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2"/>
        <w:tabs>
          <w:tab w:val="left" w:pos="546"/>
        </w:tabs>
        <w:rPr>
          <w:rFonts w:ascii="Cambria" w:eastAsia="MS Mincho" w:hAnsi="Cambria"/>
          <w:sz w:val="24"/>
          <w:lang w:val="nb-NO" w:eastAsia="ja-JP"/>
        </w:rPr>
      </w:pPr>
      <w:r w:rsidRPr="004F7A8D">
        <w:rPr>
          <w:rFonts w:eastAsia="SimSun"/>
          <w:lang w:val="nb-NO" w:eastAsia="zh-CN"/>
        </w:rPr>
        <w:t>2.1</w:t>
      </w:r>
      <w:r w:rsidRPr="00AF6AF9">
        <w:rPr>
          <w:rFonts w:ascii="Cambria" w:eastAsia="MS Mincho" w:hAnsi="Cambria"/>
          <w:sz w:val="24"/>
          <w:lang w:val="nb-NO" w:eastAsia="ja-JP"/>
        </w:rPr>
        <w:tab/>
      </w:r>
      <w:r w:rsidRPr="004F7A8D">
        <w:rPr>
          <w:rFonts w:eastAsia="SimSun"/>
          <w:lang w:val="nb-NO" w:eastAsia="zh-CN"/>
        </w:rPr>
        <w:t>Prosjektmål/effektmål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_Toc198709463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2"/>
        <w:tabs>
          <w:tab w:val="left" w:pos="546"/>
        </w:tabs>
        <w:rPr>
          <w:rFonts w:ascii="Cambria" w:eastAsia="MS Mincho" w:hAnsi="Cambria"/>
          <w:sz w:val="24"/>
          <w:lang w:val="nb-NO" w:eastAsia="ja-JP"/>
        </w:rPr>
      </w:pPr>
      <w:r w:rsidRPr="004F7A8D">
        <w:rPr>
          <w:rFonts w:eastAsia="SimSun"/>
          <w:lang w:val="nb-NO" w:eastAsia="zh-CN"/>
        </w:rPr>
        <w:t>2.2</w:t>
      </w:r>
      <w:r w:rsidRPr="00AF6AF9">
        <w:rPr>
          <w:rFonts w:ascii="Cambria" w:eastAsia="MS Mincho" w:hAnsi="Cambria"/>
          <w:sz w:val="24"/>
          <w:lang w:val="nb-NO" w:eastAsia="ja-JP"/>
        </w:rPr>
        <w:tab/>
      </w:r>
      <w:r w:rsidRPr="004F7A8D">
        <w:rPr>
          <w:rFonts w:eastAsia="SimSun"/>
          <w:lang w:val="nb-NO" w:eastAsia="zh-CN"/>
        </w:rPr>
        <w:t>Prosjektmål/resultatmål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_Toc198709464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3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Omfang/scope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_Toc198709465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4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Kontraktsstrategier og utfordringer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_Toc198709466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5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Anskaffelsesstrategi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_Toc198709467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6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Anskaffelsesprosessen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_Toc198709468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7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Anskaffelsesrisk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_Toc198709469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8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Tidsplan for anskaffelsen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_Toc198709470 \h </w:instrText>
      </w:r>
      <w:r>
        <w:fldChar w:fldCharType="separate"/>
      </w:r>
      <w:r w:rsidRPr="00126730">
        <w:rPr>
          <w:lang w:val="nb-NO"/>
        </w:rPr>
        <w:t>1</w:t>
      </w:r>
      <w:r>
        <w:fldChar w:fldCharType="end"/>
      </w:r>
    </w:p>
    <w:p w:rsidR="003A2CBA" w:rsidRPr="00AF6AF9" w:rsidRDefault="003A2CBA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9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Prosjektorganisasjon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_Toc198709471 \h </w:instrText>
      </w:r>
      <w:r>
        <w:fldChar w:fldCharType="separate"/>
      </w:r>
      <w:r w:rsidRPr="00126730">
        <w:rPr>
          <w:lang w:val="nb-NO"/>
        </w:rPr>
        <w:t>2</w:t>
      </w:r>
      <w:r>
        <w:fldChar w:fldCharType="end"/>
      </w:r>
    </w:p>
    <w:p w:rsidR="003A2CBA" w:rsidRPr="00AF6AF9" w:rsidRDefault="003A2CBA">
      <w:pPr>
        <w:pStyle w:val="INNH1"/>
        <w:tabs>
          <w:tab w:val="left" w:pos="485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10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Budsjett/estimat for anskaffelsen</w:t>
      </w:r>
      <w:r w:rsidRPr="00126730">
        <w:rPr>
          <w:lang w:val="nb-NO"/>
        </w:rPr>
        <w:tab/>
      </w:r>
      <w:r>
        <w:fldChar w:fldCharType="begin"/>
      </w:r>
      <w:r w:rsidRPr="00126730">
        <w:rPr>
          <w:lang w:val="nb-NO"/>
        </w:rPr>
        <w:instrText xml:space="preserve"> PAGEREF _Toc198709472 \h </w:instrText>
      </w:r>
      <w:r>
        <w:fldChar w:fldCharType="separate"/>
      </w:r>
      <w:r w:rsidRPr="00126730">
        <w:rPr>
          <w:lang w:val="nb-NO"/>
        </w:rPr>
        <w:t>2</w:t>
      </w:r>
      <w:r>
        <w:fldChar w:fldCharType="end"/>
      </w:r>
    </w:p>
    <w:p w:rsidR="003A2CBA" w:rsidRPr="00AF6AF9" w:rsidRDefault="003A2CBA">
      <w:pPr>
        <w:pStyle w:val="INNH1"/>
        <w:tabs>
          <w:tab w:val="left" w:pos="485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11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Leverandørliste/prekvalifikasjon</w:t>
      </w:r>
      <w:r>
        <w:tab/>
      </w:r>
      <w:r>
        <w:fldChar w:fldCharType="begin"/>
      </w:r>
      <w:r>
        <w:instrText xml:space="preserve"> PAGEREF _Toc198709473 \h </w:instrText>
      </w:r>
      <w:r>
        <w:fldChar w:fldCharType="separate"/>
      </w:r>
      <w:r>
        <w:t>2</w:t>
      </w:r>
      <w:r>
        <w:fldChar w:fldCharType="end"/>
      </w:r>
    </w:p>
    <w:p w:rsidR="003A2CBA" w:rsidRPr="00AF6AF9" w:rsidRDefault="003A2CBA">
      <w:pPr>
        <w:pStyle w:val="INNH1"/>
        <w:tabs>
          <w:tab w:val="left" w:pos="485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4F7A8D">
        <w:rPr>
          <w:lang w:val="nb-NO"/>
        </w:rPr>
        <w:t>12</w:t>
      </w:r>
      <w:r w:rsidRPr="00AF6AF9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4F7A8D">
        <w:rPr>
          <w:lang w:val="nb-NO"/>
        </w:rPr>
        <w:t>Evalueringskriteria</w:t>
      </w:r>
      <w:r>
        <w:tab/>
      </w:r>
      <w:r>
        <w:fldChar w:fldCharType="begin"/>
      </w:r>
      <w:r>
        <w:instrText xml:space="preserve"> PAGEREF _Toc198709474 \h </w:instrText>
      </w:r>
      <w:r>
        <w:fldChar w:fldCharType="separate"/>
      </w:r>
      <w:r>
        <w:t>2</w:t>
      </w:r>
      <w:r>
        <w:fldChar w:fldCharType="end"/>
      </w:r>
    </w:p>
    <w:p w:rsidR="00803E8C" w:rsidRPr="0038124F" w:rsidRDefault="00C1038B" w:rsidP="00803E8C">
      <w:pPr>
        <w:rPr>
          <w:lang w:val="nb-NO"/>
        </w:rPr>
      </w:pPr>
      <w:r w:rsidRPr="0038124F">
        <w:rPr>
          <w:lang w:val="nb-NO"/>
        </w:rPr>
        <w:fldChar w:fldCharType="end"/>
      </w:r>
    </w:p>
    <w:p w:rsidR="00594C34" w:rsidRPr="0038124F" w:rsidRDefault="008E0648" w:rsidP="00594C34">
      <w:pPr>
        <w:pStyle w:val="Overskrift1"/>
        <w:numPr>
          <w:ilvl w:val="0"/>
          <w:numId w:val="1"/>
        </w:numPr>
        <w:rPr>
          <w:lang w:val="nb-NO"/>
        </w:rPr>
      </w:pPr>
      <w:bookmarkStart w:id="0" w:name="_Toc171747200"/>
      <w:bookmarkStart w:id="1" w:name="_Toc198709461"/>
      <w:bookmarkEnd w:id="0"/>
      <w:r w:rsidRPr="0038124F">
        <w:rPr>
          <w:lang w:val="nb-NO"/>
        </w:rPr>
        <w:t>Bakgrunn</w:t>
      </w:r>
      <w:bookmarkEnd w:id="1"/>
    </w:p>
    <w:p w:rsidR="00594C34" w:rsidRPr="0038124F" w:rsidRDefault="008E0648" w:rsidP="00594C34">
      <w:pPr>
        <w:pStyle w:val="Overskrift1"/>
        <w:numPr>
          <w:ilvl w:val="0"/>
          <w:numId w:val="1"/>
        </w:numPr>
        <w:rPr>
          <w:lang w:val="nb-NO"/>
        </w:rPr>
      </w:pPr>
      <w:bookmarkStart w:id="2" w:name="_Toc198709462"/>
      <w:r w:rsidRPr="0038124F">
        <w:rPr>
          <w:lang w:val="nb-NO"/>
        </w:rPr>
        <w:t>Målsetninger</w:t>
      </w:r>
      <w:bookmarkEnd w:id="2"/>
    </w:p>
    <w:p w:rsidR="00594C34" w:rsidRPr="0038124F" w:rsidRDefault="008E0648" w:rsidP="001B1AD7">
      <w:pPr>
        <w:pStyle w:val="Overskrift2"/>
        <w:numPr>
          <w:ilvl w:val="1"/>
          <w:numId w:val="10"/>
        </w:numPr>
        <w:spacing w:line="240" w:lineRule="auto"/>
        <w:rPr>
          <w:rFonts w:eastAsia="SimSun"/>
          <w:sz w:val="20"/>
          <w:szCs w:val="20"/>
          <w:lang w:val="nb-NO" w:eastAsia="zh-CN"/>
        </w:rPr>
      </w:pPr>
      <w:bookmarkStart w:id="3" w:name="_Toc198709463"/>
      <w:r w:rsidRPr="0038124F">
        <w:rPr>
          <w:rFonts w:eastAsia="SimSun"/>
          <w:sz w:val="20"/>
          <w:szCs w:val="20"/>
          <w:lang w:val="nb-NO" w:eastAsia="zh-CN"/>
        </w:rPr>
        <w:t>Prosjektmål/effektmål</w:t>
      </w:r>
      <w:bookmarkEnd w:id="3"/>
    </w:p>
    <w:p w:rsidR="00B22E45" w:rsidRPr="0038124F" w:rsidRDefault="008E0648" w:rsidP="00B22E45">
      <w:pPr>
        <w:pStyle w:val="Overskrift2"/>
        <w:numPr>
          <w:ilvl w:val="1"/>
          <w:numId w:val="10"/>
        </w:numPr>
        <w:spacing w:line="240" w:lineRule="auto"/>
        <w:rPr>
          <w:rFonts w:eastAsia="SimSun"/>
          <w:sz w:val="20"/>
          <w:szCs w:val="20"/>
          <w:lang w:val="nb-NO" w:eastAsia="zh-CN"/>
        </w:rPr>
      </w:pPr>
      <w:bookmarkStart w:id="4" w:name="_Toc198709464"/>
      <w:r w:rsidRPr="0038124F">
        <w:rPr>
          <w:rFonts w:eastAsia="SimSun"/>
          <w:lang w:val="nb-NO" w:eastAsia="zh-CN"/>
        </w:rPr>
        <w:t>Prosjektmål/resultatmål</w:t>
      </w:r>
      <w:bookmarkEnd w:id="4"/>
    </w:p>
    <w:p w:rsidR="00594C34" w:rsidRPr="0038124F" w:rsidRDefault="008E0648" w:rsidP="00B22E45">
      <w:pPr>
        <w:pStyle w:val="Overskrift1"/>
        <w:numPr>
          <w:ilvl w:val="0"/>
          <w:numId w:val="1"/>
        </w:numPr>
        <w:rPr>
          <w:lang w:val="nb-NO"/>
        </w:rPr>
      </w:pPr>
      <w:bookmarkStart w:id="5" w:name="_Toc198709465"/>
      <w:r w:rsidRPr="0038124F">
        <w:rPr>
          <w:lang w:val="nb-NO"/>
        </w:rPr>
        <w:t>Omfang/</w:t>
      </w:r>
      <w:proofErr w:type="spellStart"/>
      <w:r w:rsidRPr="0038124F">
        <w:rPr>
          <w:lang w:val="nb-NO"/>
        </w:rPr>
        <w:t>scope</w:t>
      </w:r>
      <w:bookmarkEnd w:id="5"/>
      <w:proofErr w:type="spellEnd"/>
    </w:p>
    <w:p w:rsidR="0010734C" w:rsidRPr="0038124F" w:rsidRDefault="008E0648" w:rsidP="0010734C">
      <w:pPr>
        <w:pStyle w:val="Overskrift1"/>
        <w:rPr>
          <w:lang w:val="nb-NO"/>
        </w:rPr>
      </w:pPr>
      <w:bookmarkStart w:id="6" w:name="_Toc198709466"/>
      <w:proofErr w:type="spellStart"/>
      <w:r w:rsidRPr="0038124F">
        <w:rPr>
          <w:lang w:val="nb-NO"/>
        </w:rPr>
        <w:t>Kontraktsstrategier</w:t>
      </w:r>
      <w:proofErr w:type="spellEnd"/>
      <w:r w:rsidRPr="0038124F">
        <w:rPr>
          <w:lang w:val="nb-NO"/>
        </w:rPr>
        <w:t xml:space="preserve"> og utfordringer</w:t>
      </w:r>
      <w:bookmarkEnd w:id="6"/>
    </w:p>
    <w:p w:rsidR="000C6A15" w:rsidRPr="0038124F" w:rsidRDefault="008E0648" w:rsidP="0010734C">
      <w:pPr>
        <w:pStyle w:val="Overskrift1"/>
        <w:rPr>
          <w:lang w:val="nb-NO"/>
        </w:rPr>
      </w:pPr>
      <w:bookmarkStart w:id="7" w:name="_Toc198709467"/>
      <w:r w:rsidRPr="0038124F">
        <w:rPr>
          <w:lang w:val="nb-NO"/>
        </w:rPr>
        <w:t>Anskaffelsesstrategi</w:t>
      </w:r>
      <w:bookmarkEnd w:id="7"/>
    </w:p>
    <w:p w:rsidR="003728C4" w:rsidRPr="0038124F" w:rsidRDefault="008E0648" w:rsidP="0010734C">
      <w:pPr>
        <w:pStyle w:val="Overskrift1"/>
        <w:rPr>
          <w:lang w:val="nb-NO"/>
        </w:rPr>
      </w:pPr>
      <w:bookmarkStart w:id="8" w:name="_Toc198709468"/>
      <w:r w:rsidRPr="0038124F">
        <w:rPr>
          <w:lang w:val="nb-NO"/>
        </w:rPr>
        <w:t>Anskaffelsesprosessen</w:t>
      </w:r>
      <w:bookmarkEnd w:id="8"/>
    </w:p>
    <w:p w:rsidR="00594C34" w:rsidRPr="0038124F" w:rsidRDefault="0038124F" w:rsidP="00594C34">
      <w:pPr>
        <w:pStyle w:val="Overskrift1"/>
        <w:numPr>
          <w:ilvl w:val="0"/>
          <w:numId w:val="1"/>
        </w:numPr>
        <w:rPr>
          <w:lang w:val="nb-NO"/>
        </w:rPr>
      </w:pPr>
      <w:bookmarkStart w:id="9" w:name="_Toc198709469"/>
      <w:r w:rsidRPr="0038124F">
        <w:rPr>
          <w:lang w:val="nb-NO"/>
        </w:rPr>
        <w:t>Anskaffelsesrisk</w:t>
      </w:r>
      <w:bookmarkEnd w:id="9"/>
    </w:p>
    <w:p w:rsidR="00594C34" w:rsidRPr="0038124F" w:rsidRDefault="0038124F" w:rsidP="00594C34">
      <w:pPr>
        <w:pStyle w:val="Overskrift1"/>
        <w:numPr>
          <w:ilvl w:val="0"/>
          <w:numId w:val="1"/>
        </w:numPr>
        <w:rPr>
          <w:lang w:val="nb-NO"/>
        </w:rPr>
      </w:pPr>
      <w:bookmarkStart w:id="10" w:name="_Toc198709470"/>
      <w:r w:rsidRPr="0038124F">
        <w:rPr>
          <w:lang w:val="nb-NO"/>
        </w:rPr>
        <w:t>Tidsplan for anskaffelsen</w:t>
      </w:r>
      <w:bookmarkEnd w:id="10"/>
    </w:p>
    <w:p w:rsidR="001B1AD7" w:rsidRPr="0038124F" w:rsidRDefault="001B1AD7" w:rsidP="001B1AD7">
      <w:pPr>
        <w:pStyle w:val="Vanliginnrykk"/>
        <w:rPr>
          <w:lang w:val="nb-NO"/>
        </w:rPr>
      </w:pPr>
    </w:p>
    <w:p w:rsidR="00594C34" w:rsidRPr="0038124F" w:rsidRDefault="00594C34" w:rsidP="00594C34">
      <w:pPr>
        <w:pStyle w:val="Overskrift1"/>
        <w:numPr>
          <w:ilvl w:val="0"/>
          <w:numId w:val="1"/>
        </w:numPr>
        <w:rPr>
          <w:lang w:val="nb-NO"/>
        </w:rPr>
      </w:pPr>
      <w:bookmarkStart w:id="11" w:name="_Toc198709471"/>
      <w:r w:rsidRPr="0038124F">
        <w:rPr>
          <w:lang w:val="nb-NO"/>
        </w:rPr>
        <w:lastRenderedPageBreak/>
        <w:t>Pro</w:t>
      </w:r>
      <w:r w:rsidR="0038124F" w:rsidRPr="0038124F">
        <w:rPr>
          <w:lang w:val="nb-NO"/>
        </w:rPr>
        <w:t>sjektorganisasjon</w:t>
      </w:r>
      <w:bookmarkEnd w:id="11"/>
    </w:p>
    <w:tbl>
      <w:tblPr>
        <w:tblW w:w="8756" w:type="dxa"/>
        <w:tblInd w:w="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3"/>
        <w:gridCol w:w="5333"/>
      </w:tblGrid>
      <w:tr w:rsidR="00A12959" w:rsidRPr="0038124F" w:rsidTr="001B1AD7">
        <w:trPr>
          <w:trHeight w:val="308"/>
        </w:trPr>
        <w:tc>
          <w:tcPr>
            <w:tcW w:w="3423" w:type="dxa"/>
            <w:shd w:val="clear" w:color="auto" w:fill="auto"/>
          </w:tcPr>
          <w:p w:rsidR="00A12959" w:rsidRPr="0038124F" w:rsidRDefault="0038124F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  <w:r w:rsidRPr="0038124F">
              <w:rPr>
                <w:rFonts w:ascii="Verdana" w:hAnsi="Verdana"/>
                <w:sz w:val="18"/>
                <w:szCs w:val="18"/>
                <w:lang w:val="nb-NO"/>
              </w:rPr>
              <w:t>Styringsgruppe</w:t>
            </w:r>
          </w:p>
        </w:tc>
        <w:tc>
          <w:tcPr>
            <w:tcW w:w="5333" w:type="dxa"/>
            <w:shd w:val="clear" w:color="auto" w:fill="auto"/>
          </w:tcPr>
          <w:p w:rsidR="00A12959" w:rsidRPr="0038124F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</w:p>
        </w:tc>
      </w:tr>
      <w:tr w:rsidR="00A12959" w:rsidRPr="0038124F" w:rsidTr="001B1AD7">
        <w:trPr>
          <w:trHeight w:val="283"/>
        </w:trPr>
        <w:tc>
          <w:tcPr>
            <w:tcW w:w="3423" w:type="dxa"/>
            <w:shd w:val="clear" w:color="auto" w:fill="auto"/>
          </w:tcPr>
          <w:p w:rsidR="00A12959" w:rsidRPr="0038124F" w:rsidRDefault="0038124F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  <w:r w:rsidRPr="0038124F">
              <w:rPr>
                <w:rFonts w:ascii="Verdana" w:hAnsi="Verdana"/>
                <w:sz w:val="18"/>
                <w:szCs w:val="18"/>
                <w:lang w:val="nb-NO"/>
              </w:rPr>
              <w:t>Prosjektleder</w:t>
            </w:r>
          </w:p>
        </w:tc>
        <w:tc>
          <w:tcPr>
            <w:tcW w:w="5333" w:type="dxa"/>
            <w:shd w:val="clear" w:color="auto" w:fill="auto"/>
          </w:tcPr>
          <w:p w:rsidR="00A12959" w:rsidRPr="0038124F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</w:p>
        </w:tc>
      </w:tr>
      <w:tr w:rsidR="00A12959" w:rsidRPr="0038124F" w:rsidTr="001B1AD7">
        <w:trPr>
          <w:trHeight w:val="261"/>
        </w:trPr>
        <w:tc>
          <w:tcPr>
            <w:tcW w:w="3423" w:type="dxa"/>
            <w:shd w:val="clear" w:color="auto" w:fill="auto"/>
          </w:tcPr>
          <w:p w:rsidR="00A12959" w:rsidRPr="0038124F" w:rsidRDefault="0038124F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  <w:r w:rsidRPr="0038124F">
              <w:rPr>
                <w:rFonts w:ascii="Verdana" w:hAnsi="Verdana"/>
                <w:sz w:val="18"/>
                <w:szCs w:val="18"/>
                <w:lang w:val="nb-NO"/>
              </w:rPr>
              <w:t>Teknisk evalueringskomite</w:t>
            </w:r>
          </w:p>
        </w:tc>
        <w:tc>
          <w:tcPr>
            <w:tcW w:w="5333" w:type="dxa"/>
            <w:shd w:val="clear" w:color="auto" w:fill="auto"/>
          </w:tcPr>
          <w:p w:rsidR="00A12959" w:rsidRPr="0038124F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</w:p>
        </w:tc>
      </w:tr>
      <w:tr w:rsidR="00A12959" w:rsidRPr="0038124F" w:rsidTr="001B1AD7">
        <w:trPr>
          <w:trHeight w:val="249"/>
        </w:trPr>
        <w:tc>
          <w:tcPr>
            <w:tcW w:w="3423" w:type="dxa"/>
            <w:shd w:val="clear" w:color="auto" w:fill="auto"/>
          </w:tcPr>
          <w:p w:rsidR="00A12959" w:rsidRPr="0038124F" w:rsidRDefault="0038124F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  <w:r w:rsidRPr="0038124F">
              <w:rPr>
                <w:rFonts w:ascii="Verdana" w:hAnsi="Verdana"/>
                <w:sz w:val="18"/>
                <w:szCs w:val="18"/>
                <w:lang w:val="nb-NO"/>
              </w:rPr>
              <w:t>Kommersiell evalueringskomite</w:t>
            </w:r>
          </w:p>
        </w:tc>
        <w:tc>
          <w:tcPr>
            <w:tcW w:w="5333" w:type="dxa"/>
            <w:shd w:val="clear" w:color="auto" w:fill="auto"/>
          </w:tcPr>
          <w:p w:rsidR="00A12959" w:rsidRPr="0038124F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</w:p>
        </w:tc>
      </w:tr>
      <w:tr w:rsidR="00A12959" w:rsidRPr="0038124F" w:rsidTr="00A12959">
        <w:trPr>
          <w:trHeight w:val="335"/>
        </w:trPr>
        <w:tc>
          <w:tcPr>
            <w:tcW w:w="3423" w:type="dxa"/>
            <w:tcBorders>
              <w:bottom w:val="single" w:sz="4" w:space="0" w:color="auto"/>
            </w:tcBorders>
            <w:shd w:val="clear" w:color="auto" w:fill="auto"/>
          </w:tcPr>
          <w:p w:rsidR="00A12959" w:rsidRPr="0038124F" w:rsidRDefault="0038124F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  <w:r w:rsidRPr="0038124F">
              <w:rPr>
                <w:rFonts w:ascii="Verdana" w:hAnsi="Verdana"/>
                <w:sz w:val="18"/>
                <w:szCs w:val="18"/>
                <w:lang w:val="nb-NO"/>
              </w:rPr>
              <w:t>Forhandlingskomite</w:t>
            </w:r>
          </w:p>
        </w:tc>
        <w:tc>
          <w:tcPr>
            <w:tcW w:w="5333" w:type="dxa"/>
            <w:tcBorders>
              <w:bottom w:val="single" w:sz="4" w:space="0" w:color="auto"/>
            </w:tcBorders>
            <w:shd w:val="clear" w:color="auto" w:fill="auto"/>
          </w:tcPr>
          <w:p w:rsidR="00A12959" w:rsidRPr="0038124F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nb-NO"/>
              </w:rPr>
            </w:pPr>
          </w:p>
        </w:tc>
      </w:tr>
    </w:tbl>
    <w:p w:rsidR="00594C34" w:rsidRPr="0038124F" w:rsidRDefault="0038124F" w:rsidP="00594C34">
      <w:pPr>
        <w:pStyle w:val="Overskrift1"/>
        <w:numPr>
          <w:ilvl w:val="0"/>
          <w:numId w:val="1"/>
        </w:numPr>
        <w:rPr>
          <w:lang w:val="nb-NO"/>
        </w:rPr>
      </w:pPr>
      <w:bookmarkStart w:id="12" w:name="_Toc198709472"/>
      <w:r w:rsidRPr="0038124F">
        <w:rPr>
          <w:lang w:val="nb-NO"/>
        </w:rPr>
        <w:t>Budsjett/</w:t>
      </w:r>
      <w:r w:rsidR="003A2CBA">
        <w:rPr>
          <w:lang w:val="nb-NO"/>
        </w:rPr>
        <w:t>estimat</w:t>
      </w:r>
      <w:r w:rsidRPr="0038124F">
        <w:rPr>
          <w:lang w:val="nb-NO"/>
        </w:rPr>
        <w:t xml:space="preserve"> for anskaffelsen</w:t>
      </w:r>
      <w:bookmarkEnd w:id="12"/>
    </w:p>
    <w:p w:rsidR="00594C34" w:rsidRPr="0038124F" w:rsidRDefault="0038124F" w:rsidP="00594C34">
      <w:pPr>
        <w:pStyle w:val="Overskrift1"/>
        <w:numPr>
          <w:ilvl w:val="0"/>
          <w:numId w:val="1"/>
        </w:numPr>
        <w:rPr>
          <w:lang w:val="nb-NO"/>
        </w:rPr>
      </w:pPr>
      <w:bookmarkStart w:id="13" w:name="_Toc198709473"/>
      <w:r w:rsidRPr="0038124F">
        <w:rPr>
          <w:lang w:val="nb-NO"/>
        </w:rPr>
        <w:t>Leverandørliste/prekvalifikasjon</w:t>
      </w:r>
      <w:bookmarkEnd w:id="13"/>
    </w:p>
    <w:p w:rsidR="00594C34" w:rsidRPr="0038124F" w:rsidRDefault="0038124F" w:rsidP="00594C34">
      <w:pPr>
        <w:pStyle w:val="Overskrift1"/>
        <w:numPr>
          <w:ilvl w:val="0"/>
          <w:numId w:val="1"/>
        </w:numPr>
        <w:rPr>
          <w:lang w:val="nb-NO"/>
        </w:rPr>
      </w:pPr>
      <w:bookmarkStart w:id="14" w:name="_Toc198709474"/>
      <w:r w:rsidRPr="0038124F">
        <w:rPr>
          <w:lang w:val="nb-NO"/>
        </w:rPr>
        <w:t>Evalueringskriteria</w:t>
      </w:r>
      <w:bookmarkEnd w:id="14"/>
    </w:p>
    <w:p w:rsidR="00D13D2C" w:rsidRPr="0038124F" w:rsidRDefault="0038124F" w:rsidP="00D13D2C">
      <w:pPr>
        <w:pStyle w:val="Vanliginnrykk"/>
        <w:ind w:left="720"/>
        <w:rPr>
          <w:lang w:val="nb-NO"/>
        </w:rPr>
      </w:pPr>
      <w:r w:rsidRPr="0038124F">
        <w:rPr>
          <w:lang w:val="nb-NO"/>
        </w:rPr>
        <w:t>Beskriv de viktigste kriteriene (med vekting) som skal benyttes av evalueringskomiteene ved vurdering av tilbudene.</w:t>
      </w:r>
      <w:r w:rsidR="00D13D2C" w:rsidRPr="0038124F">
        <w:rPr>
          <w:lang w:val="nb-NO"/>
        </w:rPr>
        <w:t xml:space="preserve"> </w:t>
      </w:r>
    </w:p>
    <w:p w:rsidR="00357DAC" w:rsidRPr="0038124F" w:rsidRDefault="00357DAC" w:rsidP="00D13D2C">
      <w:pPr>
        <w:pStyle w:val="Vanliginnrykk"/>
        <w:ind w:left="720"/>
        <w:rPr>
          <w:lang w:val="nb-NO"/>
        </w:rPr>
      </w:pPr>
    </w:p>
    <w:p w:rsidR="00D13D2C" w:rsidRPr="0038124F" w:rsidRDefault="0038124F" w:rsidP="00D13D2C">
      <w:pPr>
        <w:pStyle w:val="Vanliginnrykk"/>
        <w:ind w:left="720"/>
        <w:rPr>
          <w:u w:val="single"/>
          <w:lang w:val="nb-NO"/>
        </w:rPr>
      </w:pPr>
      <w:r>
        <w:rPr>
          <w:u w:val="single"/>
          <w:lang w:val="nb-NO"/>
        </w:rPr>
        <w:t>Kommersielle kriterier (vektet x%):</w:t>
      </w:r>
    </w:p>
    <w:p w:rsidR="00245CD5" w:rsidRPr="0038124F" w:rsidRDefault="0038124F" w:rsidP="00FE7468">
      <w:pPr>
        <w:pStyle w:val="Vanliginnrykk"/>
        <w:numPr>
          <w:ilvl w:val="0"/>
          <w:numId w:val="46"/>
        </w:numPr>
        <w:rPr>
          <w:lang w:val="nb-NO"/>
        </w:rPr>
      </w:pPr>
      <w:r>
        <w:rPr>
          <w:lang w:val="nb-NO"/>
        </w:rPr>
        <w:t>Pris</w:t>
      </w:r>
      <w:r w:rsidR="001B1AD7" w:rsidRPr="0038124F">
        <w:rPr>
          <w:lang w:val="nb-NO"/>
        </w:rPr>
        <w:tab/>
      </w:r>
      <w:r w:rsidR="001B1AD7" w:rsidRPr="0038124F">
        <w:rPr>
          <w:lang w:val="nb-NO"/>
        </w:rPr>
        <w:tab/>
      </w:r>
      <w:r w:rsidR="001B1AD7" w:rsidRPr="0038124F">
        <w:rPr>
          <w:lang w:val="nb-NO"/>
        </w:rPr>
        <w:tab/>
      </w:r>
      <w:r w:rsidR="001B1AD7" w:rsidRPr="0038124F">
        <w:rPr>
          <w:lang w:val="nb-NO"/>
        </w:rPr>
        <w:tab/>
      </w:r>
    </w:p>
    <w:p w:rsidR="000F3515" w:rsidRPr="0038124F" w:rsidRDefault="000F3515" w:rsidP="00357DAC">
      <w:pPr>
        <w:pStyle w:val="Vanliginnrykk"/>
        <w:ind w:left="1080"/>
        <w:rPr>
          <w:lang w:val="nb-NO"/>
        </w:rPr>
      </w:pPr>
    </w:p>
    <w:p w:rsidR="00D13D2C" w:rsidRPr="0038124F" w:rsidRDefault="00D13D2C" w:rsidP="00572FBD">
      <w:pPr>
        <w:pStyle w:val="Vanliginnrykk"/>
        <w:ind w:left="720"/>
        <w:rPr>
          <w:lang w:val="nb-NO"/>
        </w:rPr>
      </w:pPr>
    </w:p>
    <w:p w:rsidR="00380E83" w:rsidRPr="0038124F" w:rsidRDefault="0038124F" w:rsidP="00357DAC">
      <w:pPr>
        <w:pStyle w:val="Vanliginnrykk"/>
        <w:ind w:left="720"/>
        <w:rPr>
          <w:u w:val="single"/>
          <w:lang w:val="nb-NO"/>
        </w:rPr>
      </w:pPr>
      <w:r>
        <w:rPr>
          <w:u w:val="single"/>
          <w:lang w:val="nb-NO"/>
        </w:rPr>
        <w:t>Tekniske kriterier (vektet y%):</w:t>
      </w:r>
    </w:p>
    <w:p w:rsidR="00926EFD" w:rsidRPr="0038124F" w:rsidRDefault="00926EFD" w:rsidP="001B1AD7">
      <w:pPr>
        <w:pStyle w:val="Vanliginnrykk"/>
        <w:numPr>
          <w:ilvl w:val="0"/>
          <w:numId w:val="46"/>
        </w:numPr>
        <w:rPr>
          <w:lang w:val="nb-NO"/>
        </w:rPr>
      </w:pPr>
    </w:p>
    <w:sectPr w:rsidR="00926EFD" w:rsidRPr="0038124F" w:rsidSect="001B1A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737" w:bottom="1134" w:left="1134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5204" w:rsidRDefault="00605204">
      <w:r>
        <w:separator/>
      </w:r>
    </w:p>
  </w:endnote>
  <w:endnote w:type="continuationSeparator" w:id="0">
    <w:p w:rsidR="00605204" w:rsidRDefault="00605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6730" w:rsidRDefault="00126730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648" w:rsidRPr="003A2CBA" w:rsidRDefault="003A2CBA" w:rsidP="00126730">
    <w:pPr>
      <w:tabs>
        <w:tab w:val="left" w:pos="4593"/>
        <w:tab w:val="left" w:pos="5897"/>
        <w:tab w:val="right" w:pos="9900"/>
      </w:tabs>
      <w:jc w:val="right"/>
      <w:rPr>
        <w:rFonts w:ascii="Verdana" w:hAnsi="Verdana"/>
        <w:sz w:val="16"/>
        <w:szCs w:val="16"/>
        <w:lang w:val="nb-NO"/>
      </w:rPr>
    </w:pPr>
    <w:r w:rsidRPr="003A2CBA">
      <w:rPr>
        <w:rFonts w:ascii="Verdana" w:hAnsi="Verdana"/>
        <w:sz w:val="16"/>
        <w:szCs w:val="16"/>
        <w:lang w:val="nb-NO"/>
      </w:rPr>
      <w:t>Side</w:t>
    </w:r>
    <w:r w:rsidR="008E0648" w:rsidRPr="003A2CBA">
      <w:rPr>
        <w:rFonts w:ascii="Verdana" w:hAnsi="Verdana"/>
        <w:sz w:val="16"/>
        <w:szCs w:val="16"/>
        <w:lang w:val="nb-NO"/>
      </w:rPr>
      <w:t xml:space="preserve"> </w:t>
    </w:r>
    <w:r w:rsidR="008E0648" w:rsidRPr="003A2CBA">
      <w:rPr>
        <w:rFonts w:ascii="Verdana" w:hAnsi="Verdana"/>
        <w:sz w:val="16"/>
        <w:szCs w:val="16"/>
        <w:lang w:val="nb-NO"/>
      </w:rPr>
      <w:fldChar w:fldCharType="begin"/>
    </w:r>
    <w:r w:rsidR="008E0648" w:rsidRPr="003A2CBA">
      <w:rPr>
        <w:rFonts w:ascii="Verdana" w:hAnsi="Verdana"/>
        <w:sz w:val="16"/>
        <w:szCs w:val="16"/>
        <w:lang w:val="nb-NO"/>
      </w:rPr>
      <w:instrText xml:space="preserve"> PAGE </w:instrText>
    </w:r>
    <w:r w:rsidR="008E0648" w:rsidRPr="003A2CBA">
      <w:rPr>
        <w:rFonts w:ascii="Verdana" w:hAnsi="Verdana"/>
        <w:sz w:val="16"/>
        <w:szCs w:val="16"/>
        <w:lang w:val="nb-NO"/>
      </w:rPr>
      <w:fldChar w:fldCharType="separate"/>
    </w:r>
    <w:r>
      <w:rPr>
        <w:rFonts w:ascii="Verdana" w:hAnsi="Verdana"/>
        <w:noProof/>
        <w:sz w:val="16"/>
        <w:szCs w:val="16"/>
        <w:lang w:val="nb-NO"/>
      </w:rPr>
      <w:t>2</w:t>
    </w:r>
    <w:r w:rsidR="008E0648" w:rsidRPr="003A2CBA">
      <w:rPr>
        <w:rFonts w:ascii="Verdana" w:hAnsi="Verdana"/>
        <w:sz w:val="16"/>
        <w:szCs w:val="16"/>
        <w:lang w:val="nb-NO"/>
      </w:rPr>
      <w:fldChar w:fldCharType="end"/>
    </w:r>
    <w:r w:rsidR="008E0648" w:rsidRPr="003A2CBA">
      <w:rPr>
        <w:rFonts w:ascii="Verdana" w:hAnsi="Verdana"/>
        <w:sz w:val="16"/>
        <w:szCs w:val="16"/>
        <w:lang w:val="nb-NO"/>
      </w:rPr>
      <w:t xml:space="preserve"> </w:t>
    </w:r>
    <w:r w:rsidRPr="003A2CBA">
      <w:rPr>
        <w:rFonts w:ascii="Verdana" w:hAnsi="Verdana"/>
        <w:sz w:val="16"/>
        <w:szCs w:val="16"/>
        <w:lang w:val="nb-NO"/>
      </w:rPr>
      <w:t>av</w:t>
    </w:r>
    <w:r w:rsidR="008E0648" w:rsidRPr="003A2CBA">
      <w:rPr>
        <w:rFonts w:ascii="Verdana" w:hAnsi="Verdana"/>
        <w:sz w:val="16"/>
        <w:szCs w:val="16"/>
        <w:lang w:val="nb-NO"/>
      </w:rPr>
      <w:t xml:space="preserve"> </w:t>
    </w:r>
    <w:r w:rsidR="008E0648" w:rsidRPr="003A2CBA">
      <w:rPr>
        <w:rFonts w:ascii="Verdana" w:hAnsi="Verdana"/>
        <w:sz w:val="16"/>
        <w:szCs w:val="16"/>
        <w:lang w:val="nb-NO"/>
      </w:rPr>
      <w:fldChar w:fldCharType="begin"/>
    </w:r>
    <w:r w:rsidR="008E0648" w:rsidRPr="003A2CBA">
      <w:rPr>
        <w:rFonts w:ascii="Verdana" w:hAnsi="Verdana"/>
        <w:sz w:val="16"/>
        <w:szCs w:val="16"/>
        <w:lang w:val="nb-NO"/>
      </w:rPr>
      <w:instrText xml:space="preserve"> NUMPAGES </w:instrText>
    </w:r>
    <w:r w:rsidR="008E0648" w:rsidRPr="003A2CBA">
      <w:rPr>
        <w:rFonts w:ascii="Verdana" w:hAnsi="Verdana"/>
        <w:sz w:val="16"/>
        <w:szCs w:val="16"/>
        <w:lang w:val="nb-NO"/>
      </w:rPr>
      <w:fldChar w:fldCharType="separate"/>
    </w:r>
    <w:r>
      <w:rPr>
        <w:rFonts w:ascii="Verdana" w:hAnsi="Verdana"/>
        <w:noProof/>
        <w:sz w:val="16"/>
        <w:szCs w:val="16"/>
        <w:lang w:val="nb-NO"/>
      </w:rPr>
      <w:t>2</w:t>
    </w:r>
    <w:r w:rsidR="008E0648" w:rsidRPr="003A2CBA">
      <w:rPr>
        <w:rFonts w:ascii="Verdana" w:hAnsi="Verdana"/>
        <w:sz w:val="16"/>
        <w:szCs w:val="16"/>
        <w:lang w:val="nb-NO"/>
      </w:rPr>
      <w:fldChar w:fldCharType="end"/>
    </w:r>
    <w:r w:rsidR="00126730">
      <w:rPr>
        <w:rFonts w:ascii="Verdana" w:hAnsi="Verdana"/>
        <w:sz w:val="16"/>
        <w:szCs w:val="16"/>
        <w:lang w:val="nb-NO"/>
      </w:rPr>
      <w:t xml:space="preserve"> </w:t>
    </w:r>
    <w:r w:rsidR="00126730">
      <w:rPr>
        <w:rFonts w:ascii="Verdana" w:hAnsi="Verdana"/>
        <w:sz w:val="16"/>
        <w:szCs w:val="16"/>
        <w:lang w:val="nb-NO"/>
      </w:rPr>
      <w:tab/>
    </w:r>
    <w:bookmarkStart w:id="15" w:name="_GoBack"/>
    <w:bookmarkEnd w:id="15"/>
    <w:r w:rsidR="00126730">
      <w:rPr>
        <w:rFonts w:ascii="Verdana" w:hAnsi="Verdana"/>
        <w:sz w:val="16"/>
        <w:szCs w:val="16"/>
        <w:lang w:val="nb-NO"/>
      </w:rPr>
      <w:t xml:space="preserve">Oppdatert: </w:t>
    </w:r>
    <w:r w:rsidR="00126730">
      <w:rPr>
        <w:rFonts w:ascii="Verdana" w:hAnsi="Verdana"/>
        <w:sz w:val="16"/>
        <w:szCs w:val="16"/>
        <w:lang w:val="nb-NO"/>
      </w:rPr>
      <w:fldChar w:fldCharType="begin"/>
    </w:r>
    <w:r w:rsidR="00126730">
      <w:rPr>
        <w:rFonts w:ascii="Verdana" w:hAnsi="Verdana"/>
        <w:sz w:val="16"/>
        <w:szCs w:val="16"/>
        <w:lang w:val="nb-NO"/>
      </w:rPr>
      <w:instrText xml:space="preserve"> TIME \@ "dd.MM.yyyy" </w:instrText>
    </w:r>
    <w:r w:rsidR="00126730">
      <w:rPr>
        <w:rFonts w:ascii="Verdana" w:hAnsi="Verdana"/>
        <w:sz w:val="16"/>
        <w:szCs w:val="16"/>
        <w:lang w:val="nb-NO"/>
      </w:rPr>
      <w:fldChar w:fldCharType="separate"/>
    </w:r>
    <w:r w:rsidR="00126730">
      <w:rPr>
        <w:rFonts w:ascii="Verdana" w:hAnsi="Verdana"/>
        <w:noProof/>
        <w:sz w:val="16"/>
        <w:szCs w:val="16"/>
        <w:lang w:val="nb-NO"/>
      </w:rPr>
      <w:t>14.07.2020</w:t>
    </w:r>
    <w:r w:rsidR="00126730">
      <w:rPr>
        <w:rFonts w:ascii="Verdana" w:hAnsi="Verdana"/>
        <w:sz w:val="16"/>
        <w:szCs w:val="16"/>
        <w:lang w:val="nb-NO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6730" w:rsidRDefault="0012673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5204" w:rsidRDefault="00605204">
      <w:r>
        <w:separator/>
      </w:r>
    </w:p>
  </w:footnote>
  <w:footnote w:type="continuationSeparator" w:id="0">
    <w:p w:rsidR="00605204" w:rsidRDefault="006052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6730" w:rsidRDefault="00126730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648" w:rsidRPr="003A2CBA" w:rsidRDefault="008E0648">
    <w:pPr>
      <w:rPr>
        <w:rFonts w:ascii="Verdana" w:hAnsi="Verdana"/>
        <w:b/>
        <w:sz w:val="24"/>
        <w:lang w:val="nb-NO"/>
      </w:rPr>
    </w:pPr>
    <w:r w:rsidRPr="003A2CBA">
      <w:rPr>
        <w:rFonts w:ascii="Verdana" w:hAnsi="Verdana"/>
        <w:b/>
        <w:sz w:val="24"/>
        <w:lang w:val="nb-NO"/>
      </w:rPr>
      <w:t>Anskaffelsesplan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6730" w:rsidRDefault="00126730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70EF518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E4DEC67A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E2FC8048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03B15CB4"/>
    <w:multiLevelType w:val="hybridMultilevel"/>
    <w:tmpl w:val="4C3E340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942F01"/>
    <w:multiLevelType w:val="hybridMultilevel"/>
    <w:tmpl w:val="F0F22DF2"/>
    <w:lvl w:ilvl="0" w:tplc="0414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651"/>
        </w:tabs>
        <w:ind w:left="2651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4091"/>
        </w:tabs>
        <w:ind w:left="409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811"/>
        </w:tabs>
        <w:ind w:left="481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531"/>
        </w:tabs>
        <w:ind w:left="553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6251"/>
        </w:tabs>
        <w:ind w:left="625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971"/>
        </w:tabs>
        <w:ind w:left="697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691"/>
        </w:tabs>
        <w:ind w:left="7691" w:hanging="360"/>
      </w:pPr>
      <w:rPr>
        <w:rFonts w:ascii="Wingdings" w:hAnsi="Wingdings" w:hint="default"/>
      </w:rPr>
    </w:lvl>
  </w:abstractNum>
  <w:abstractNum w:abstractNumId="5" w15:restartNumberingAfterBreak="0">
    <w:nsid w:val="0D262158"/>
    <w:multiLevelType w:val="hybridMultilevel"/>
    <w:tmpl w:val="221CFACC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2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3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4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2D6CCE"/>
    <w:multiLevelType w:val="hybridMultilevel"/>
    <w:tmpl w:val="D9E6D18A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0F625E5B"/>
    <w:multiLevelType w:val="hybridMultilevel"/>
    <w:tmpl w:val="29724510"/>
    <w:lvl w:ilvl="0" w:tplc="0414000F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8" w15:restartNumberingAfterBreak="0">
    <w:nsid w:val="12AB6512"/>
    <w:multiLevelType w:val="hybridMultilevel"/>
    <w:tmpl w:val="E5B028A2"/>
    <w:lvl w:ilvl="0" w:tplc="0414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0414000F">
      <w:start w:val="1"/>
      <w:numFmt w:val="decimal"/>
      <w:lvlText w:val="%3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3" w:tplc="0414000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9" w15:restartNumberingAfterBreak="0">
    <w:nsid w:val="13171FAB"/>
    <w:multiLevelType w:val="hybridMultilevel"/>
    <w:tmpl w:val="4BA0CE04"/>
    <w:lvl w:ilvl="0" w:tplc="C9B0F6B4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86"/>
        </w:tabs>
        <w:ind w:left="188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10" w15:restartNumberingAfterBreak="0">
    <w:nsid w:val="167A7ED5"/>
    <w:multiLevelType w:val="multilevel"/>
    <w:tmpl w:val="01E4C744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 w15:restartNumberingAfterBreak="0">
    <w:nsid w:val="1730440D"/>
    <w:multiLevelType w:val="hybridMultilevel"/>
    <w:tmpl w:val="C6F4FA28"/>
    <w:lvl w:ilvl="0" w:tplc="0414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04140017">
      <w:start w:val="1"/>
      <w:numFmt w:val="lowerLetter"/>
      <w:lvlText w:val="%3)"/>
      <w:lvlJc w:val="left"/>
      <w:pPr>
        <w:tabs>
          <w:tab w:val="num" w:pos="1886"/>
        </w:tabs>
        <w:ind w:left="1886" w:hanging="360"/>
      </w:pPr>
      <w:rPr>
        <w:rFonts w:hint="default"/>
        <w:color w:val="auto"/>
      </w:rPr>
    </w:lvl>
    <w:lvl w:ilvl="3" w:tplc="0414000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12" w15:restartNumberingAfterBreak="0">
    <w:nsid w:val="1751377E"/>
    <w:multiLevelType w:val="multilevel"/>
    <w:tmpl w:val="B6705E46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18A107BF"/>
    <w:multiLevelType w:val="hybridMultilevel"/>
    <w:tmpl w:val="C71E6DFE"/>
    <w:lvl w:ilvl="0" w:tplc="C9B0F6B4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851"/>
        </w:tabs>
        <w:ind w:left="85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011"/>
        </w:tabs>
        <w:ind w:left="301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731"/>
        </w:tabs>
        <w:ind w:left="373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451"/>
        </w:tabs>
        <w:ind w:left="445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171"/>
        </w:tabs>
        <w:ind w:left="517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5891"/>
        </w:tabs>
        <w:ind w:left="5891" w:hanging="360"/>
      </w:pPr>
      <w:rPr>
        <w:rFonts w:ascii="Wingdings" w:hAnsi="Wingdings" w:hint="default"/>
      </w:rPr>
    </w:lvl>
  </w:abstractNum>
  <w:abstractNum w:abstractNumId="14" w15:restartNumberingAfterBreak="0">
    <w:nsid w:val="1BAD7EE9"/>
    <w:multiLevelType w:val="hybridMultilevel"/>
    <w:tmpl w:val="E6E8F7EC"/>
    <w:lvl w:ilvl="0" w:tplc="C9B0F6B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1BEB3DE1"/>
    <w:multiLevelType w:val="hybridMultilevel"/>
    <w:tmpl w:val="F26CC03E"/>
    <w:lvl w:ilvl="0" w:tplc="0414000F">
      <w:start w:val="1"/>
      <w:numFmt w:val="decimal"/>
      <w:lvlText w:val="%1."/>
      <w:lvlJc w:val="left"/>
      <w:pPr>
        <w:ind w:left="1494" w:hanging="360"/>
      </w:pPr>
    </w:lvl>
    <w:lvl w:ilvl="1" w:tplc="C9B0F6B4">
      <w:start w:val="1"/>
      <w:numFmt w:val="bullet"/>
      <w:lvlText w:val=""/>
      <w:lvlJc w:val="left"/>
      <w:pPr>
        <w:tabs>
          <w:tab w:val="num" w:pos="2214"/>
        </w:tabs>
        <w:ind w:left="2214" w:hanging="360"/>
      </w:pPr>
      <w:rPr>
        <w:rFonts w:ascii="Symbol" w:hAnsi="Symbol" w:hint="default"/>
        <w:color w:val="auto"/>
      </w:rPr>
    </w:lvl>
    <w:lvl w:ilvl="2" w:tplc="81BA6110">
      <w:start w:val="1"/>
      <w:numFmt w:val="decimal"/>
      <w:lvlText w:val="%3)"/>
      <w:lvlJc w:val="left"/>
      <w:pPr>
        <w:tabs>
          <w:tab w:val="num" w:pos="3114"/>
        </w:tabs>
        <w:ind w:left="3114" w:hanging="360"/>
      </w:pPr>
      <w:rPr>
        <w:rFonts w:hint="default"/>
      </w:rPr>
    </w:lvl>
    <w:lvl w:ilvl="3" w:tplc="0414000F" w:tentative="1">
      <w:start w:val="1"/>
      <w:numFmt w:val="decimal"/>
      <w:lvlText w:val="%4."/>
      <w:lvlJc w:val="left"/>
      <w:pPr>
        <w:ind w:left="3654" w:hanging="360"/>
      </w:pPr>
    </w:lvl>
    <w:lvl w:ilvl="4" w:tplc="04140019" w:tentative="1">
      <w:start w:val="1"/>
      <w:numFmt w:val="lowerLetter"/>
      <w:lvlText w:val="%5."/>
      <w:lvlJc w:val="left"/>
      <w:pPr>
        <w:ind w:left="4374" w:hanging="360"/>
      </w:pPr>
    </w:lvl>
    <w:lvl w:ilvl="5" w:tplc="0414001B" w:tentative="1">
      <w:start w:val="1"/>
      <w:numFmt w:val="lowerRoman"/>
      <w:lvlText w:val="%6."/>
      <w:lvlJc w:val="right"/>
      <w:pPr>
        <w:ind w:left="5094" w:hanging="180"/>
      </w:pPr>
    </w:lvl>
    <w:lvl w:ilvl="6" w:tplc="0414000F" w:tentative="1">
      <w:start w:val="1"/>
      <w:numFmt w:val="decimal"/>
      <w:lvlText w:val="%7."/>
      <w:lvlJc w:val="left"/>
      <w:pPr>
        <w:ind w:left="5814" w:hanging="360"/>
      </w:pPr>
    </w:lvl>
    <w:lvl w:ilvl="7" w:tplc="04140019" w:tentative="1">
      <w:start w:val="1"/>
      <w:numFmt w:val="lowerLetter"/>
      <w:lvlText w:val="%8."/>
      <w:lvlJc w:val="left"/>
      <w:pPr>
        <w:ind w:left="6534" w:hanging="360"/>
      </w:pPr>
    </w:lvl>
    <w:lvl w:ilvl="8" w:tplc="0414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6" w15:restartNumberingAfterBreak="0">
    <w:nsid w:val="20C729A9"/>
    <w:multiLevelType w:val="hybridMultilevel"/>
    <w:tmpl w:val="069E2254"/>
    <w:lvl w:ilvl="0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4132F55"/>
    <w:multiLevelType w:val="hybridMultilevel"/>
    <w:tmpl w:val="20BE5C20"/>
    <w:lvl w:ilvl="0" w:tplc="04140001">
      <w:start w:val="1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355"/>
        </w:tabs>
        <w:ind w:left="2355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 w:hint="default"/>
      </w:rPr>
    </w:lvl>
  </w:abstractNum>
  <w:abstractNum w:abstractNumId="18" w15:restartNumberingAfterBreak="0">
    <w:nsid w:val="342D7123"/>
    <w:multiLevelType w:val="hybridMultilevel"/>
    <w:tmpl w:val="29168D16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345C59D3"/>
    <w:multiLevelType w:val="multilevel"/>
    <w:tmpl w:val="247C27F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20" w15:restartNumberingAfterBreak="0">
    <w:nsid w:val="34FC68D9"/>
    <w:multiLevelType w:val="hybridMultilevel"/>
    <w:tmpl w:val="247C27F6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21" w15:restartNumberingAfterBreak="0">
    <w:nsid w:val="3C605ED2"/>
    <w:multiLevelType w:val="hybridMultilevel"/>
    <w:tmpl w:val="F1948354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2" w15:restartNumberingAfterBreak="0">
    <w:nsid w:val="3F0E4A5F"/>
    <w:multiLevelType w:val="hybridMultilevel"/>
    <w:tmpl w:val="A06CEA28"/>
    <w:lvl w:ilvl="0" w:tplc="0414000F">
      <w:start w:val="1"/>
      <w:numFmt w:val="decimal"/>
      <w:lvlText w:val="%1."/>
      <w:lvlJc w:val="left"/>
      <w:pPr>
        <w:tabs>
          <w:tab w:val="num" w:pos="1931"/>
        </w:tabs>
        <w:ind w:left="1931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651"/>
        </w:tabs>
        <w:ind w:left="2651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371"/>
        </w:tabs>
        <w:ind w:left="3371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091"/>
        </w:tabs>
        <w:ind w:left="4091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811"/>
        </w:tabs>
        <w:ind w:left="4811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531"/>
        </w:tabs>
        <w:ind w:left="5531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251"/>
        </w:tabs>
        <w:ind w:left="6251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971"/>
        </w:tabs>
        <w:ind w:left="6971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691"/>
        </w:tabs>
        <w:ind w:left="7691" w:hanging="180"/>
      </w:pPr>
    </w:lvl>
  </w:abstractNum>
  <w:abstractNum w:abstractNumId="23" w15:restartNumberingAfterBreak="0">
    <w:nsid w:val="4007063E"/>
    <w:multiLevelType w:val="hybridMultilevel"/>
    <w:tmpl w:val="4CCA460A"/>
    <w:lvl w:ilvl="0" w:tplc="0414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86"/>
        </w:tabs>
        <w:ind w:left="188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24" w15:restartNumberingAfterBreak="0">
    <w:nsid w:val="43C823D2"/>
    <w:multiLevelType w:val="hybridMultilevel"/>
    <w:tmpl w:val="DC0E98E2"/>
    <w:lvl w:ilvl="0" w:tplc="94CE3B22">
      <w:start w:val="2690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5" w15:restartNumberingAfterBreak="0">
    <w:nsid w:val="46F13F0C"/>
    <w:multiLevelType w:val="hybridMultilevel"/>
    <w:tmpl w:val="04FC7BEA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26" w15:restartNumberingAfterBreak="0">
    <w:nsid w:val="4B8C78CB"/>
    <w:multiLevelType w:val="multilevel"/>
    <w:tmpl w:val="4D30901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886"/>
        </w:tabs>
        <w:ind w:left="1886" w:hanging="360"/>
      </w:pPr>
      <w:rPr>
        <w:rFonts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27" w15:restartNumberingAfterBreak="0">
    <w:nsid w:val="4BC931A1"/>
    <w:multiLevelType w:val="hybridMultilevel"/>
    <w:tmpl w:val="3BE2A6C6"/>
    <w:lvl w:ilvl="0" w:tplc="0414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28" w15:restartNumberingAfterBreak="0">
    <w:nsid w:val="4C6C1D51"/>
    <w:multiLevelType w:val="multilevel"/>
    <w:tmpl w:val="4D30901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886"/>
        </w:tabs>
        <w:ind w:left="1886" w:hanging="360"/>
      </w:pPr>
      <w:rPr>
        <w:rFonts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29" w15:restartNumberingAfterBreak="0">
    <w:nsid w:val="4DFB66BB"/>
    <w:multiLevelType w:val="hybridMultilevel"/>
    <w:tmpl w:val="A588C1D2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1">
      <w:start w:val="1"/>
      <w:numFmt w:val="bullet"/>
      <w:lvlText w:val=""/>
      <w:lvlJc w:val="left"/>
      <w:pPr>
        <w:tabs>
          <w:tab w:val="num" w:pos="1755"/>
        </w:tabs>
        <w:ind w:left="1755" w:hanging="360"/>
      </w:pPr>
      <w:rPr>
        <w:rFonts w:ascii="Symbol" w:hAnsi="Symbol" w:hint="default"/>
        <w:color w:val="auto"/>
      </w:rPr>
    </w:lvl>
    <w:lvl w:ilvl="2" w:tplc="04140005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30" w15:restartNumberingAfterBreak="0">
    <w:nsid w:val="549F1B20"/>
    <w:multiLevelType w:val="hybridMultilevel"/>
    <w:tmpl w:val="46545932"/>
    <w:lvl w:ilvl="0" w:tplc="C9B0F6B4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9F66911C">
      <w:numFmt w:val="bullet"/>
      <w:lvlText w:val="-"/>
      <w:lvlJc w:val="left"/>
      <w:pPr>
        <w:tabs>
          <w:tab w:val="num" w:pos="1886"/>
        </w:tabs>
        <w:ind w:left="1886" w:hanging="360"/>
      </w:pPr>
      <w:rPr>
        <w:rFonts w:ascii="Arial" w:eastAsia="Times New Roman" w:hAnsi="Arial" w:cs="Arial" w:hint="default"/>
      </w:rPr>
    </w:lvl>
    <w:lvl w:ilvl="3" w:tplc="0414000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  <w:color w:val="auto"/>
      </w:rPr>
    </w:lvl>
    <w:lvl w:ilvl="4" w:tplc="04140003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31" w15:restartNumberingAfterBreak="0">
    <w:nsid w:val="57E52197"/>
    <w:multiLevelType w:val="hybridMultilevel"/>
    <w:tmpl w:val="CD7494A4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5C0C6F5B"/>
    <w:multiLevelType w:val="hybridMultilevel"/>
    <w:tmpl w:val="68A85BAE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61CB71DE"/>
    <w:multiLevelType w:val="hybridMultilevel"/>
    <w:tmpl w:val="E176F626"/>
    <w:lvl w:ilvl="0" w:tplc="04140001">
      <w:start w:val="1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hAnsi="Symbol" w:hint="default"/>
      </w:rPr>
    </w:lvl>
    <w:lvl w:ilvl="1" w:tplc="0414000F">
      <w:start w:val="1"/>
      <w:numFmt w:val="decimal"/>
      <w:lvlText w:val="%2."/>
      <w:lvlJc w:val="left"/>
      <w:pPr>
        <w:tabs>
          <w:tab w:val="num" w:pos="2355"/>
        </w:tabs>
        <w:ind w:left="2355" w:hanging="360"/>
      </w:pPr>
      <w:rPr>
        <w:rFonts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 w:hint="default"/>
      </w:rPr>
    </w:lvl>
  </w:abstractNum>
  <w:abstractNum w:abstractNumId="34" w15:restartNumberingAfterBreak="0">
    <w:nsid w:val="62D42FF6"/>
    <w:multiLevelType w:val="hybridMultilevel"/>
    <w:tmpl w:val="264ECA40"/>
    <w:lvl w:ilvl="0" w:tplc="C9B0F6B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5" w15:restartNumberingAfterBreak="0">
    <w:nsid w:val="65F12681"/>
    <w:multiLevelType w:val="hybridMultilevel"/>
    <w:tmpl w:val="A77E06F8"/>
    <w:lvl w:ilvl="0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9B063CA"/>
    <w:multiLevelType w:val="hybridMultilevel"/>
    <w:tmpl w:val="11BA7F24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D73E85"/>
    <w:multiLevelType w:val="hybridMultilevel"/>
    <w:tmpl w:val="4BBE2A20"/>
    <w:lvl w:ilvl="0" w:tplc="04140001">
      <w:start w:val="1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355"/>
        </w:tabs>
        <w:ind w:left="235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 w:hint="default"/>
      </w:rPr>
    </w:lvl>
  </w:abstractNum>
  <w:abstractNum w:abstractNumId="38" w15:restartNumberingAfterBreak="0">
    <w:nsid w:val="70856C73"/>
    <w:multiLevelType w:val="hybridMultilevel"/>
    <w:tmpl w:val="A1282442"/>
    <w:lvl w:ilvl="0" w:tplc="C9B0F6B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9" w15:restartNumberingAfterBreak="0">
    <w:nsid w:val="71AE6D8E"/>
    <w:multiLevelType w:val="hybridMultilevel"/>
    <w:tmpl w:val="577480B4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6B26152"/>
    <w:multiLevelType w:val="hybridMultilevel"/>
    <w:tmpl w:val="AC68BE60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1" w15:restartNumberingAfterBreak="0">
    <w:nsid w:val="7F774CDE"/>
    <w:multiLevelType w:val="hybridMultilevel"/>
    <w:tmpl w:val="3C920472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2"/>
  </w:num>
  <w:num w:numId="4">
    <w:abstractNumId w:val="10"/>
  </w:num>
  <w:num w:numId="5">
    <w:abstractNumId w:val="12"/>
  </w:num>
  <w:num w:numId="6">
    <w:abstractNumId w:val="12"/>
  </w:num>
  <w:num w:numId="7">
    <w:abstractNumId w:val="12"/>
  </w:num>
  <w:num w:numId="8">
    <w:abstractNumId w:val="1"/>
  </w:num>
  <w:num w:numId="9">
    <w:abstractNumId w:val="0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41"/>
  </w:num>
  <w:num w:numId="14">
    <w:abstractNumId w:val="20"/>
  </w:num>
  <w:num w:numId="15">
    <w:abstractNumId w:val="9"/>
  </w:num>
  <w:num w:numId="16">
    <w:abstractNumId w:val="30"/>
  </w:num>
  <w:num w:numId="17">
    <w:abstractNumId w:val="17"/>
  </w:num>
  <w:num w:numId="18">
    <w:abstractNumId w:val="35"/>
  </w:num>
  <w:num w:numId="19">
    <w:abstractNumId w:val="24"/>
  </w:num>
  <w:num w:numId="20">
    <w:abstractNumId w:val="3"/>
  </w:num>
  <w:num w:numId="21">
    <w:abstractNumId w:val="22"/>
  </w:num>
  <w:num w:numId="22">
    <w:abstractNumId w:val="21"/>
  </w:num>
  <w:num w:numId="23">
    <w:abstractNumId w:val="32"/>
  </w:num>
  <w:num w:numId="24">
    <w:abstractNumId w:val="40"/>
  </w:num>
  <w:num w:numId="25">
    <w:abstractNumId w:val="31"/>
  </w:num>
  <w:num w:numId="26">
    <w:abstractNumId w:val="11"/>
  </w:num>
  <w:num w:numId="27">
    <w:abstractNumId w:val="33"/>
  </w:num>
  <w:num w:numId="28">
    <w:abstractNumId w:val="18"/>
  </w:num>
  <w:num w:numId="29">
    <w:abstractNumId w:val="23"/>
  </w:num>
  <w:num w:numId="30">
    <w:abstractNumId w:val="8"/>
  </w:num>
  <w:num w:numId="31">
    <w:abstractNumId w:val="4"/>
  </w:num>
  <w:num w:numId="32">
    <w:abstractNumId w:val="28"/>
  </w:num>
  <w:num w:numId="33">
    <w:abstractNumId w:val="37"/>
  </w:num>
  <w:num w:numId="34">
    <w:abstractNumId w:val="16"/>
  </w:num>
  <w:num w:numId="35">
    <w:abstractNumId w:val="38"/>
  </w:num>
  <w:num w:numId="36">
    <w:abstractNumId w:val="19"/>
  </w:num>
  <w:num w:numId="37">
    <w:abstractNumId w:val="29"/>
  </w:num>
  <w:num w:numId="38">
    <w:abstractNumId w:val="6"/>
  </w:num>
  <w:num w:numId="39">
    <w:abstractNumId w:val="26"/>
  </w:num>
  <w:num w:numId="40">
    <w:abstractNumId w:val="25"/>
  </w:num>
  <w:num w:numId="41">
    <w:abstractNumId w:val="27"/>
  </w:num>
  <w:num w:numId="42">
    <w:abstractNumId w:val="15"/>
  </w:num>
  <w:num w:numId="43">
    <w:abstractNumId w:val="7"/>
  </w:num>
  <w:num w:numId="44">
    <w:abstractNumId w:val="13"/>
  </w:num>
  <w:num w:numId="45">
    <w:abstractNumId w:val="14"/>
  </w:num>
  <w:num w:numId="46">
    <w:abstractNumId w:val="34"/>
  </w:num>
  <w:num w:numId="47">
    <w:abstractNumId w:val="3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1"/>
  <w:activeWritingStyle w:appName="MSWord" w:lang="de-DE" w:vendorID="64" w:dllVersion="131078" w:nlCheck="1" w:checkStyle="1"/>
  <w:activeWritingStyle w:appName="MSWord" w:lang="nb-NO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dvAuthor" w:val="  "/>
    <w:docVar w:name="dvClass1" w:val="  "/>
    <w:docVar w:name="dvClass2" w:val="  "/>
    <w:docVar w:name="dvDistr" w:val="  "/>
    <w:docVar w:name="dvDocno" w:val="  "/>
    <w:docVar w:name="dvDocType" w:val="Cont"/>
    <w:docVar w:name="dvFileno" w:val="  "/>
    <w:docVar w:name="dvLang" w:val="No"/>
    <w:docVar w:name="dvProject" w:val="  "/>
    <w:docVar w:name="dvRevDate" w:val="  "/>
    <w:docVar w:name="dvRevno" w:val="  "/>
    <w:docVar w:name="dvTitle" w:val="  "/>
    <w:docVar w:name="dvTopics" w:val="  "/>
  </w:docVars>
  <w:rsids>
    <w:rsidRoot w:val="00617208"/>
    <w:rsid w:val="00000C0D"/>
    <w:rsid w:val="00006E80"/>
    <w:rsid w:val="00007D96"/>
    <w:rsid w:val="00021AC9"/>
    <w:rsid w:val="00037187"/>
    <w:rsid w:val="00040739"/>
    <w:rsid w:val="0004233A"/>
    <w:rsid w:val="00057A59"/>
    <w:rsid w:val="00062079"/>
    <w:rsid w:val="00065D31"/>
    <w:rsid w:val="000667FE"/>
    <w:rsid w:val="00067955"/>
    <w:rsid w:val="00076B2F"/>
    <w:rsid w:val="00082888"/>
    <w:rsid w:val="00083E52"/>
    <w:rsid w:val="00096E3D"/>
    <w:rsid w:val="000B6D38"/>
    <w:rsid w:val="000C10AC"/>
    <w:rsid w:val="000C6A15"/>
    <w:rsid w:val="000D293E"/>
    <w:rsid w:val="000D41AE"/>
    <w:rsid w:val="000D4B59"/>
    <w:rsid w:val="000E5901"/>
    <w:rsid w:val="000F3515"/>
    <w:rsid w:val="00103932"/>
    <w:rsid w:val="00104976"/>
    <w:rsid w:val="0010734C"/>
    <w:rsid w:val="00114380"/>
    <w:rsid w:val="0012611E"/>
    <w:rsid w:val="00126730"/>
    <w:rsid w:val="0013705E"/>
    <w:rsid w:val="00140FB6"/>
    <w:rsid w:val="001466F2"/>
    <w:rsid w:val="00150EA8"/>
    <w:rsid w:val="00157741"/>
    <w:rsid w:val="001638C1"/>
    <w:rsid w:val="00166F06"/>
    <w:rsid w:val="00177204"/>
    <w:rsid w:val="001800A9"/>
    <w:rsid w:val="0018078A"/>
    <w:rsid w:val="001807C2"/>
    <w:rsid w:val="00182E94"/>
    <w:rsid w:val="001907E4"/>
    <w:rsid w:val="00192DCC"/>
    <w:rsid w:val="001977C1"/>
    <w:rsid w:val="001A01D4"/>
    <w:rsid w:val="001A0C15"/>
    <w:rsid w:val="001B11E1"/>
    <w:rsid w:val="001B1AD7"/>
    <w:rsid w:val="001B4B8E"/>
    <w:rsid w:val="001C281C"/>
    <w:rsid w:val="001C44B6"/>
    <w:rsid w:val="001C511D"/>
    <w:rsid w:val="001D6E39"/>
    <w:rsid w:val="001E30BE"/>
    <w:rsid w:val="001F4BEC"/>
    <w:rsid w:val="00215FFF"/>
    <w:rsid w:val="0021606E"/>
    <w:rsid w:val="002248AA"/>
    <w:rsid w:val="00226BC0"/>
    <w:rsid w:val="00235749"/>
    <w:rsid w:val="002372C8"/>
    <w:rsid w:val="00237DB2"/>
    <w:rsid w:val="00241320"/>
    <w:rsid w:val="00245CD5"/>
    <w:rsid w:val="00246A1F"/>
    <w:rsid w:val="002477F4"/>
    <w:rsid w:val="00247E61"/>
    <w:rsid w:val="00260DD5"/>
    <w:rsid w:val="0026501A"/>
    <w:rsid w:val="00266029"/>
    <w:rsid w:val="00277593"/>
    <w:rsid w:val="00292771"/>
    <w:rsid w:val="00295C91"/>
    <w:rsid w:val="002A7FE1"/>
    <w:rsid w:val="002B2EE3"/>
    <w:rsid w:val="002C34E0"/>
    <w:rsid w:val="002C35FE"/>
    <w:rsid w:val="002C4671"/>
    <w:rsid w:val="002C5123"/>
    <w:rsid w:val="002C5205"/>
    <w:rsid w:val="002C6A55"/>
    <w:rsid w:val="002E4466"/>
    <w:rsid w:val="002E5801"/>
    <w:rsid w:val="002F1463"/>
    <w:rsid w:val="002F633F"/>
    <w:rsid w:val="002F7237"/>
    <w:rsid w:val="00311707"/>
    <w:rsid w:val="00314EF1"/>
    <w:rsid w:val="003165C2"/>
    <w:rsid w:val="00317A2A"/>
    <w:rsid w:val="00332BD3"/>
    <w:rsid w:val="003358BC"/>
    <w:rsid w:val="00336633"/>
    <w:rsid w:val="003416AA"/>
    <w:rsid w:val="00343386"/>
    <w:rsid w:val="003518FF"/>
    <w:rsid w:val="0035209B"/>
    <w:rsid w:val="00352754"/>
    <w:rsid w:val="00357DAC"/>
    <w:rsid w:val="00362AB4"/>
    <w:rsid w:val="00371F7E"/>
    <w:rsid w:val="003728C4"/>
    <w:rsid w:val="00380E83"/>
    <w:rsid w:val="0038124F"/>
    <w:rsid w:val="00381A43"/>
    <w:rsid w:val="00396DBF"/>
    <w:rsid w:val="00397764"/>
    <w:rsid w:val="003A113B"/>
    <w:rsid w:val="003A2CBA"/>
    <w:rsid w:val="003A5CAE"/>
    <w:rsid w:val="003A7010"/>
    <w:rsid w:val="003B3040"/>
    <w:rsid w:val="003B36B4"/>
    <w:rsid w:val="003B48EE"/>
    <w:rsid w:val="003C12ED"/>
    <w:rsid w:val="003C2A67"/>
    <w:rsid w:val="003D738F"/>
    <w:rsid w:val="003E6307"/>
    <w:rsid w:val="003F07A4"/>
    <w:rsid w:val="003F199F"/>
    <w:rsid w:val="003F46BF"/>
    <w:rsid w:val="00400644"/>
    <w:rsid w:val="004009E5"/>
    <w:rsid w:val="00426989"/>
    <w:rsid w:val="00427C37"/>
    <w:rsid w:val="00427E1C"/>
    <w:rsid w:val="00441F01"/>
    <w:rsid w:val="00470A81"/>
    <w:rsid w:val="00470EC7"/>
    <w:rsid w:val="0048563D"/>
    <w:rsid w:val="00490751"/>
    <w:rsid w:val="0049210F"/>
    <w:rsid w:val="004953A9"/>
    <w:rsid w:val="0049772F"/>
    <w:rsid w:val="004A7474"/>
    <w:rsid w:val="004C06B2"/>
    <w:rsid w:val="004C5EF2"/>
    <w:rsid w:val="004C71C4"/>
    <w:rsid w:val="004D32E5"/>
    <w:rsid w:val="004D4DCC"/>
    <w:rsid w:val="004D599F"/>
    <w:rsid w:val="004D6605"/>
    <w:rsid w:val="004F14C0"/>
    <w:rsid w:val="004F4E6E"/>
    <w:rsid w:val="004F6F02"/>
    <w:rsid w:val="00505486"/>
    <w:rsid w:val="00506980"/>
    <w:rsid w:val="0050792A"/>
    <w:rsid w:val="00510104"/>
    <w:rsid w:val="00511594"/>
    <w:rsid w:val="00531176"/>
    <w:rsid w:val="00551858"/>
    <w:rsid w:val="00552D93"/>
    <w:rsid w:val="00552D9C"/>
    <w:rsid w:val="005549E6"/>
    <w:rsid w:val="00570BC3"/>
    <w:rsid w:val="00570CAB"/>
    <w:rsid w:val="0057141D"/>
    <w:rsid w:val="00572FBD"/>
    <w:rsid w:val="00583DC4"/>
    <w:rsid w:val="00585C8B"/>
    <w:rsid w:val="00586DF7"/>
    <w:rsid w:val="00587075"/>
    <w:rsid w:val="005904FB"/>
    <w:rsid w:val="005925CD"/>
    <w:rsid w:val="00593DB9"/>
    <w:rsid w:val="00594C34"/>
    <w:rsid w:val="005968D9"/>
    <w:rsid w:val="005A2732"/>
    <w:rsid w:val="005A59DA"/>
    <w:rsid w:val="005A7FB0"/>
    <w:rsid w:val="005B639C"/>
    <w:rsid w:val="005C09D7"/>
    <w:rsid w:val="005C0C43"/>
    <w:rsid w:val="005C452D"/>
    <w:rsid w:val="005C5B95"/>
    <w:rsid w:val="005D12E5"/>
    <w:rsid w:val="005D29D9"/>
    <w:rsid w:val="005D35D7"/>
    <w:rsid w:val="005D6A2B"/>
    <w:rsid w:val="005D6DAB"/>
    <w:rsid w:val="005D776F"/>
    <w:rsid w:val="005E1267"/>
    <w:rsid w:val="005E6B07"/>
    <w:rsid w:val="005F7F74"/>
    <w:rsid w:val="00605204"/>
    <w:rsid w:val="006076C3"/>
    <w:rsid w:val="006129A4"/>
    <w:rsid w:val="00613E13"/>
    <w:rsid w:val="00613F19"/>
    <w:rsid w:val="0061678F"/>
    <w:rsid w:val="00617208"/>
    <w:rsid w:val="00621B58"/>
    <w:rsid w:val="00636239"/>
    <w:rsid w:val="006373F0"/>
    <w:rsid w:val="00640DF1"/>
    <w:rsid w:val="00641961"/>
    <w:rsid w:val="00653F66"/>
    <w:rsid w:val="006658ED"/>
    <w:rsid w:val="00671621"/>
    <w:rsid w:val="0068173C"/>
    <w:rsid w:val="0068494D"/>
    <w:rsid w:val="006849B1"/>
    <w:rsid w:val="00690367"/>
    <w:rsid w:val="0069113A"/>
    <w:rsid w:val="00692809"/>
    <w:rsid w:val="00694C4C"/>
    <w:rsid w:val="00697761"/>
    <w:rsid w:val="006A0F21"/>
    <w:rsid w:val="006A6992"/>
    <w:rsid w:val="006D08D5"/>
    <w:rsid w:val="006D0BAE"/>
    <w:rsid w:val="006D158B"/>
    <w:rsid w:val="006D3DCD"/>
    <w:rsid w:val="006E3E74"/>
    <w:rsid w:val="006E60D9"/>
    <w:rsid w:val="006F1DE9"/>
    <w:rsid w:val="006F3652"/>
    <w:rsid w:val="006F6765"/>
    <w:rsid w:val="007012F3"/>
    <w:rsid w:val="00713E0C"/>
    <w:rsid w:val="0071577E"/>
    <w:rsid w:val="00721D43"/>
    <w:rsid w:val="007267CA"/>
    <w:rsid w:val="00731D43"/>
    <w:rsid w:val="00731D60"/>
    <w:rsid w:val="00737BB1"/>
    <w:rsid w:val="00744675"/>
    <w:rsid w:val="0074759B"/>
    <w:rsid w:val="00753745"/>
    <w:rsid w:val="00755597"/>
    <w:rsid w:val="007728B2"/>
    <w:rsid w:val="00775672"/>
    <w:rsid w:val="007826A2"/>
    <w:rsid w:val="00785DE4"/>
    <w:rsid w:val="00793C84"/>
    <w:rsid w:val="00794541"/>
    <w:rsid w:val="007B6997"/>
    <w:rsid w:val="007B7698"/>
    <w:rsid w:val="007C1D52"/>
    <w:rsid w:val="007C21B1"/>
    <w:rsid w:val="007C2351"/>
    <w:rsid w:val="007C2477"/>
    <w:rsid w:val="007D3D92"/>
    <w:rsid w:val="007D5360"/>
    <w:rsid w:val="007D67AC"/>
    <w:rsid w:val="00803E8C"/>
    <w:rsid w:val="0080735A"/>
    <w:rsid w:val="0081247B"/>
    <w:rsid w:val="00822AFA"/>
    <w:rsid w:val="0082798D"/>
    <w:rsid w:val="0083019C"/>
    <w:rsid w:val="00834076"/>
    <w:rsid w:val="00834939"/>
    <w:rsid w:val="00841742"/>
    <w:rsid w:val="00844F25"/>
    <w:rsid w:val="00847C86"/>
    <w:rsid w:val="0086453C"/>
    <w:rsid w:val="0087227A"/>
    <w:rsid w:val="0088454E"/>
    <w:rsid w:val="008924CD"/>
    <w:rsid w:val="00897D7E"/>
    <w:rsid w:val="008A47ED"/>
    <w:rsid w:val="008C2C78"/>
    <w:rsid w:val="008D16D1"/>
    <w:rsid w:val="008E0648"/>
    <w:rsid w:val="008F33BA"/>
    <w:rsid w:val="00902759"/>
    <w:rsid w:val="00905ED2"/>
    <w:rsid w:val="00915AB4"/>
    <w:rsid w:val="00915CC1"/>
    <w:rsid w:val="00926EFD"/>
    <w:rsid w:val="00936D72"/>
    <w:rsid w:val="00940ADB"/>
    <w:rsid w:val="00950B5D"/>
    <w:rsid w:val="009560C3"/>
    <w:rsid w:val="00961343"/>
    <w:rsid w:val="00965635"/>
    <w:rsid w:val="00966784"/>
    <w:rsid w:val="00967F94"/>
    <w:rsid w:val="00976F7D"/>
    <w:rsid w:val="009827DE"/>
    <w:rsid w:val="00983E30"/>
    <w:rsid w:val="00990CDF"/>
    <w:rsid w:val="009A33F2"/>
    <w:rsid w:val="009A4573"/>
    <w:rsid w:val="009A514D"/>
    <w:rsid w:val="009B48B9"/>
    <w:rsid w:val="009B554C"/>
    <w:rsid w:val="009D133E"/>
    <w:rsid w:val="009D1D45"/>
    <w:rsid w:val="009F2F5E"/>
    <w:rsid w:val="00A033DF"/>
    <w:rsid w:val="00A12959"/>
    <w:rsid w:val="00A12C58"/>
    <w:rsid w:val="00A16EDC"/>
    <w:rsid w:val="00A20F2B"/>
    <w:rsid w:val="00A21654"/>
    <w:rsid w:val="00A21CE1"/>
    <w:rsid w:val="00A221FE"/>
    <w:rsid w:val="00A231A0"/>
    <w:rsid w:val="00A234FA"/>
    <w:rsid w:val="00A27B39"/>
    <w:rsid w:val="00A30A80"/>
    <w:rsid w:val="00A561CC"/>
    <w:rsid w:val="00A60EB0"/>
    <w:rsid w:val="00A6239B"/>
    <w:rsid w:val="00A665BB"/>
    <w:rsid w:val="00A72983"/>
    <w:rsid w:val="00AA07B2"/>
    <w:rsid w:val="00AA4F57"/>
    <w:rsid w:val="00AB153B"/>
    <w:rsid w:val="00AB6499"/>
    <w:rsid w:val="00AB799F"/>
    <w:rsid w:val="00AC42BB"/>
    <w:rsid w:val="00AE067B"/>
    <w:rsid w:val="00AE6127"/>
    <w:rsid w:val="00AF556C"/>
    <w:rsid w:val="00AF6AF9"/>
    <w:rsid w:val="00AF6F42"/>
    <w:rsid w:val="00B018FE"/>
    <w:rsid w:val="00B13E0B"/>
    <w:rsid w:val="00B169C7"/>
    <w:rsid w:val="00B22E45"/>
    <w:rsid w:val="00B23586"/>
    <w:rsid w:val="00B25246"/>
    <w:rsid w:val="00B25A5F"/>
    <w:rsid w:val="00B266C4"/>
    <w:rsid w:val="00B3211B"/>
    <w:rsid w:val="00B36DD8"/>
    <w:rsid w:val="00B42511"/>
    <w:rsid w:val="00B579EA"/>
    <w:rsid w:val="00B7092D"/>
    <w:rsid w:val="00B759CA"/>
    <w:rsid w:val="00B77769"/>
    <w:rsid w:val="00B83E41"/>
    <w:rsid w:val="00B94951"/>
    <w:rsid w:val="00B9761B"/>
    <w:rsid w:val="00BA20D3"/>
    <w:rsid w:val="00BA56B0"/>
    <w:rsid w:val="00BA734C"/>
    <w:rsid w:val="00BB0DA1"/>
    <w:rsid w:val="00BC1468"/>
    <w:rsid w:val="00BC5D33"/>
    <w:rsid w:val="00BC6217"/>
    <w:rsid w:val="00BD1AFC"/>
    <w:rsid w:val="00BD7319"/>
    <w:rsid w:val="00BF2489"/>
    <w:rsid w:val="00BF6CEA"/>
    <w:rsid w:val="00C03853"/>
    <w:rsid w:val="00C0485A"/>
    <w:rsid w:val="00C1038B"/>
    <w:rsid w:val="00C1515F"/>
    <w:rsid w:val="00C20830"/>
    <w:rsid w:val="00C24AF8"/>
    <w:rsid w:val="00C3212D"/>
    <w:rsid w:val="00C33705"/>
    <w:rsid w:val="00C50302"/>
    <w:rsid w:val="00C526E9"/>
    <w:rsid w:val="00C52C93"/>
    <w:rsid w:val="00C74899"/>
    <w:rsid w:val="00C82DE8"/>
    <w:rsid w:val="00C942DC"/>
    <w:rsid w:val="00C9476E"/>
    <w:rsid w:val="00C95AE9"/>
    <w:rsid w:val="00C97322"/>
    <w:rsid w:val="00C97D88"/>
    <w:rsid w:val="00CB6B0E"/>
    <w:rsid w:val="00CC10D9"/>
    <w:rsid w:val="00CE5246"/>
    <w:rsid w:val="00CE614D"/>
    <w:rsid w:val="00CE7727"/>
    <w:rsid w:val="00CF5727"/>
    <w:rsid w:val="00D037A6"/>
    <w:rsid w:val="00D03E59"/>
    <w:rsid w:val="00D13D2C"/>
    <w:rsid w:val="00D161CF"/>
    <w:rsid w:val="00D16490"/>
    <w:rsid w:val="00D17532"/>
    <w:rsid w:val="00D32854"/>
    <w:rsid w:val="00D43105"/>
    <w:rsid w:val="00D5326A"/>
    <w:rsid w:val="00D62425"/>
    <w:rsid w:val="00D93093"/>
    <w:rsid w:val="00D967C0"/>
    <w:rsid w:val="00D96CC4"/>
    <w:rsid w:val="00D96D0A"/>
    <w:rsid w:val="00D976D0"/>
    <w:rsid w:val="00DA58C8"/>
    <w:rsid w:val="00DA7FD0"/>
    <w:rsid w:val="00DC6CEB"/>
    <w:rsid w:val="00DD44DE"/>
    <w:rsid w:val="00DE0AB9"/>
    <w:rsid w:val="00DE4C31"/>
    <w:rsid w:val="00DF1788"/>
    <w:rsid w:val="00DF49A6"/>
    <w:rsid w:val="00DF5627"/>
    <w:rsid w:val="00E03EBA"/>
    <w:rsid w:val="00E0425F"/>
    <w:rsid w:val="00E104D2"/>
    <w:rsid w:val="00E10A3B"/>
    <w:rsid w:val="00E13472"/>
    <w:rsid w:val="00E14E8E"/>
    <w:rsid w:val="00E17815"/>
    <w:rsid w:val="00E204EC"/>
    <w:rsid w:val="00E23346"/>
    <w:rsid w:val="00E247DE"/>
    <w:rsid w:val="00E51083"/>
    <w:rsid w:val="00E54CC5"/>
    <w:rsid w:val="00E55545"/>
    <w:rsid w:val="00E55999"/>
    <w:rsid w:val="00E572F3"/>
    <w:rsid w:val="00E606BB"/>
    <w:rsid w:val="00E60841"/>
    <w:rsid w:val="00E60E26"/>
    <w:rsid w:val="00E7608D"/>
    <w:rsid w:val="00E868CA"/>
    <w:rsid w:val="00E874D5"/>
    <w:rsid w:val="00EA0088"/>
    <w:rsid w:val="00EA4930"/>
    <w:rsid w:val="00EA5158"/>
    <w:rsid w:val="00EB1157"/>
    <w:rsid w:val="00EC7452"/>
    <w:rsid w:val="00ED68E3"/>
    <w:rsid w:val="00EF0A04"/>
    <w:rsid w:val="00EF49C4"/>
    <w:rsid w:val="00EF52FF"/>
    <w:rsid w:val="00F0145F"/>
    <w:rsid w:val="00F03DE0"/>
    <w:rsid w:val="00F16A30"/>
    <w:rsid w:val="00F1741A"/>
    <w:rsid w:val="00F24ABB"/>
    <w:rsid w:val="00F32532"/>
    <w:rsid w:val="00F36586"/>
    <w:rsid w:val="00F37400"/>
    <w:rsid w:val="00F44A53"/>
    <w:rsid w:val="00F50453"/>
    <w:rsid w:val="00F635AC"/>
    <w:rsid w:val="00F708F5"/>
    <w:rsid w:val="00F81B21"/>
    <w:rsid w:val="00FB0CB2"/>
    <w:rsid w:val="00FB3787"/>
    <w:rsid w:val="00FC11F1"/>
    <w:rsid w:val="00FC2FAB"/>
    <w:rsid w:val="00FD6D5D"/>
    <w:rsid w:val="00FD7D95"/>
    <w:rsid w:val="00FE6608"/>
    <w:rsid w:val="00FE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74AC993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9F2F5E"/>
    <w:pPr>
      <w:spacing w:line="280" w:lineRule="atLeast"/>
    </w:pPr>
    <w:rPr>
      <w:rFonts w:ascii="Arial" w:hAnsi="Arial"/>
      <w:sz w:val="22"/>
      <w:szCs w:val="24"/>
      <w:lang w:val="en-GB" w:eastAsia="en-US"/>
    </w:rPr>
  </w:style>
  <w:style w:type="paragraph" w:styleId="Overskrift1">
    <w:name w:val="heading 1"/>
    <w:basedOn w:val="Normal"/>
    <w:next w:val="Vanliginnrykk"/>
    <w:qFormat/>
    <w:pPr>
      <w:keepNext/>
      <w:keepLines/>
      <w:widowControl w:val="0"/>
      <w:numPr>
        <w:numId w:val="3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Vanliginnrykk"/>
    <w:qFormat/>
    <w:pPr>
      <w:numPr>
        <w:ilvl w:val="1"/>
        <w:numId w:val="5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Vanliginnrykk"/>
    <w:qFormat/>
    <w:pPr>
      <w:numPr>
        <w:ilvl w:val="2"/>
        <w:numId w:val="6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Vanliginnrykk"/>
    <w:qFormat/>
    <w:pPr>
      <w:numPr>
        <w:ilvl w:val="3"/>
        <w:numId w:val="7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paragraph" w:styleId="Overskrift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Overskrift6">
    <w:name w:val="heading 6"/>
    <w:basedOn w:val="Normal"/>
    <w:next w:val="Normal"/>
    <w:qFormat/>
    <w:pPr>
      <w:spacing w:before="240" w:after="60"/>
      <w:outlineLvl w:val="5"/>
    </w:pPr>
    <w:rPr>
      <w:b/>
      <w:bCs/>
      <w:szCs w:val="22"/>
    </w:rPr>
  </w:style>
  <w:style w:type="paragraph" w:styleId="Overskrift7">
    <w:name w:val="heading 7"/>
    <w:basedOn w:val="Normal"/>
    <w:next w:val="Normal"/>
    <w:qFormat/>
    <w:pPr>
      <w:spacing w:before="240" w:after="60"/>
      <w:outlineLvl w:val="6"/>
    </w:pPr>
  </w:style>
  <w:style w:type="paragraph" w:styleId="Overskrift8">
    <w:name w:val="heading 8"/>
    <w:basedOn w:val="Normal"/>
    <w:next w:val="Normal"/>
    <w:qFormat/>
    <w:pPr>
      <w:spacing w:before="240" w:after="60"/>
      <w:outlineLvl w:val="7"/>
    </w:pPr>
    <w:rPr>
      <w:i/>
      <w:iCs/>
    </w:rPr>
  </w:style>
  <w:style w:type="paragraph" w:styleId="Overskrift9">
    <w:name w:val="heading 9"/>
    <w:basedOn w:val="Normal"/>
    <w:next w:val="Normal"/>
    <w:qFormat/>
    <w:pPr>
      <w:spacing w:before="240" w:after="60"/>
      <w:outlineLvl w:val="8"/>
    </w:pPr>
    <w:rPr>
      <w:rFonts w:cs="Arial"/>
      <w:szCs w:val="22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uiPriority w:val="39"/>
    <w:pPr>
      <w:tabs>
        <w:tab w:val="left" w:pos="851"/>
        <w:tab w:val="right" w:leader="dot" w:pos="9900"/>
      </w:tabs>
      <w:spacing w:after="40"/>
      <w:ind w:left="851" w:right="510" w:hanging="851"/>
    </w:pPr>
    <w:rPr>
      <w:b/>
      <w:noProof/>
    </w:rPr>
  </w:style>
  <w:style w:type="paragraph" w:customStyle="1" w:styleId="Heading1a">
    <w:name w:val="Heading 1a"/>
    <w:basedOn w:val="Normal"/>
    <w:next w:val="Vanliginnrykk"/>
    <w:rsid w:val="00BD7319"/>
    <w:pPr>
      <w:keepNext/>
      <w:keepLines/>
      <w:widowControl w:val="0"/>
      <w:numPr>
        <w:numId w:val="4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Vanliginnrykk"/>
    <w:rsid w:val="00BD7319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Vanliginnrykk"/>
    <w:rsid w:val="00BD7319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Vanliginnrykk"/>
    <w:rsid w:val="00BD7319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link w:val="VanliginnrykkTegn"/>
    <w:pPr>
      <w:ind w:left="851"/>
    </w:pPr>
  </w:style>
  <w:style w:type="paragraph" w:customStyle="1" w:styleId="Hang1">
    <w:name w:val="Hang 1"/>
    <w:basedOn w:val="Normal"/>
    <w:rsid w:val="006F1DE9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styleId="INNH2">
    <w:name w:val="toc 2"/>
    <w:basedOn w:val="INNH1"/>
    <w:next w:val="Normal"/>
    <w:uiPriority w:val="39"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INNH5">
    <w:name w:val="toc 5"/>
    <w:basedOn w:val="Normal"/>
    <w:next w:val="Normal"/>
    <w:autoRedefine/>
    <w:semiHidden/>
    <w:pPr>
      <w:ind w:left="960"/>
    </w:pPr>
  </w:style>
  <w:style w:type="paragraph" w:styleId="INNH6">
    <w:name w:val="toc 6"/>
    <w:basedOn w:val="Normal"/>
    <w:next w:val="Normal"/>
    <w:autoRedefine/>
    <w:semiHidden/>
    <w:pPr>
      <w:ind w:left="1200"/>
    </w:pPr>
  </w:style>
  <w:style w:type="paragraph" w:styleId="INNH7">
    <w:name w:val="toc 7"/>
    <w:basedOn w:val="Normal"/>
    <w:next w:val="Normal"/>
    <w:autoRedefine/>
    <w:semiHidden/>
    <w:pPr>
      <w:ind w:left="1440"/>
    </w:pPr>
  </w:style>
  <w:style w:type="paragraph" w:styleId="INNH8">
    <w:name w:val="toc 8"/>
    <w:basedOn w:val="Normal"/>
    <w:next w:val="Normal"/>
    <w:autoRedefine/>
    <w:semiHidden/>
    <w:pPr>
      <w:ind w:left="1680"/>
    </w:pPr>
  </w:style>
  <w:style w:type="paragraph" w:styleId="INNH9">
    <w:name w:val="toc 9"/>
    <w:basedOn w:val="Normal"/>
    <w:next w:val="Normal"/>
    <w:autoRedefine/>
    <w:semiHidden/>
    <w:pPr>
      <w:ind w:left="1920"/>
    </w:pPr>
  </w:style>
  <w:style w:type="character" w:styleId="Hyperkobling">
    <w:name w:val="Hyperlink"/>
    <w:rPr>
      <w:color w:val="0000FF"/>
      <w:u w:val="single"/>
    </w:rPr>
  </w:style>
  <w:style w:type="paragraph" w:styleId="Punktliste4">
    <w:name w:val="List Bullet 4"/>
    <w:basedOn w:val="Normal"/>
    <w:autoRedefine/>
    <w:pPr>
      <w:numPr>
        <w:numId w:val="2"/>
      </w:numPr>
    </w:pPr>
  </w:style>
  <w:style w:type="paragraph" w:styleId="Nummerertliste4">
    <w:name w:val="List Number 4"/>
    <w:basedOn w:val="Normal"/>
    <w:pPr>
      <w:numPr>
        <w:numId w:val="8"/>
      </w:numPr>
      <w:tabs>
        <w:tab w:val="clear" w:pos="1209"/>
        <w:tab w:val="num" w:pos="1213"/>
      </w:tabs>
      <w:ind w:left="1213" w:hanging="362"/>
    </w:pPr>
  </w:style>
  <w:style w:type="paragraph" w:styleId="Nummerertliste5">
    <w:name w:val="List Number 5"/>
    <w:basedOn w:val="Normal"/>
    <w:pPr>
      <w:numPr>
        <w:numId w:val="9"/>
      </w:numPr>
    </w:pPr>
  </w:style>
  <w:style w:type="paragraph" w:styleId="Bildetekst">
    <w:name w:val="caption"/>
    <w:basedOn w:val="Normal"/>
    <w:next w:val="Vanliginnrykk"/>
    <w:qFormat/>
    <w:pPr>
      <w:spacing w:before="120" w:after="120"/>
      <w:ind w:left="851"/>
    </w:pPr>
    <w:rPr>
      <w:b/>
      <w:bCs/>
      <w:sz w:val="20"/>
      <w:szCs w:val="20"/>
    </w:rPr>
  </w:style>
  <w:style w:type="paragraph" w:styleId="Figurliste">
    <w:name w:val="table of figures"/>
    <w:basedOn w:val="INNH2"/>
    <w:next w:val="Normal"/>
    <w:semiHidden/>
    <w:pPr>
      <w:tabs>
        <w:tab w:val="clear" w:pos="851"/>
      </w:tabs>
      <w:ind w:left="480" w:hanging="480"/>
    </w:pPr>
  </w:style>
  <w:style w:type="character" w:customStyle="1" w:styleId="VanliginnrykkTegn">
    <w:name w:val="Vanlig innrykk Tegn"/>
    <w:link w:val="Vanliginnrykk"/>
    <w:rsid w:val="00617208"/>
    <w:rPr>
      <w:rFonts w:ascii="Arial" w:hAnsi="Arial"/>
      <w:sz w:val="22"/>
      <w:szCs w:val="24"/>
      <w:lang w:val="en-GB" w:eastAsia="en-US" w:bidi="ar-SA"/>
    </w:rPr>
  </w:style>
  <w:style w:type="paragraph" w:styleId="Bobletekst">
    <w:name w:val="Balloon Text"/>
    <w:basedOn w:val="Normal"/>
    <w:semiHidden/>
    <w:rsid w:val="00617208"/>
    <w:rPr>
      <w:rFonts w:ascii="Tahoma" w:hAnsi="Tahoma" w:cs="Tahoma"/>
      <w:sz w:val="16"/>
      <w:szCs w:val="16"/>
    </w:rPr>
  </w:style>
  <w:style w:type="paragraph" w:customStyle="1" w:styleId="Tabelltekst">
    <w:name w:val="Tabelltekst"/>
    <w:basedOn w:val="Normal"/>
    <w:rsid w:val="00D62425"/>
    <w:pPr>
      <w:overflowPunct w:val="0"/>
      <w:autoSpaceDE w:val="0"/>
      <w:autoSpaceDN w:val="0"/>
      <w:adjustRightInd w:val="0"/>
      <w:spacing w:line="240" w:lineRule="auto"/>
      <w:jc w:val="right"/>
      <w:textAlignment w:val="baseline"/>
    </w:pPr>
    <w:rPr>
      <w:rFonts w:ascii="Times New Roman" w:hAnsi="Times New Roman"/>
      <w:color w:val="000000"/>
      <w:szCs w:val="20"/>
      <w:lang w:val="nb-NO"/>
    </w:rPr>
  </w:style>
  <w:style w:type="paragraph" w:customStyle="1" w:styleId="Tabelltekst2">
    <w:name w:val="Tabelltekst 2"/>
    <w:basedOn w:val="Normal"/>
    <w:rsid w:val="00D62425"/>
    <w:pPr>
      <w:overflowPunct w:val="0"/>
      <w:autoSpaceDE w:val="0"/>
      <w:autoSpaceDN w:val="0"/>
      <w:adjustRightInd w:val="0"/>
      <w:spacing w:line="240" w:lineRule="auto"/>
      <w:jc w:val="right"/>
      <w:textAlignment w:val="baseline"/>
    </w:pPr>
    <w:rPr>
      <w:rFonts w:ascii="Times New Roman" w:hAnsi="Times New Roman"/>
      <w:color w:val="000000"/>
      <w:sz w:val="18"/>
      <w:szCs w:val="20"/>
      <w:lang w:val="nb-NO"/>
    </w:rPr>
  </w:style>
  <w:style w:type="paragraph" w:styleId="Brdtekst">
    <w:name w:val="Body Text"/>
    <w:basedOn w:val="Normal"/>
    <w:rsid w:val="00D62425"/>
    <w:pPr>
      <w:spacing w:after="120" w:line="240" w:lineRule="auto"/>
    </w:pPr>
    <w:rPr>
      <w:rFonts w:ascii="Times New Roman" w:hAnsi="Times New Roman"/>
      <w:sz w:val="24"/>
    </w:rPr>
  </w:style>
  <w:style w:type="paragraph" w:customStyle="1" w:styleId="Tabelltekst1">
    <w:name w:val="Tabelltekst 1"/>
    <w:basedOn w:val="Normal"/>
    <w:rsid w:val="00D62425"/>
    <w:pPr>
      <w:tabs>
        <w:tab w:val="left" w:pos="850"/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113" w:after="113" w:line="240" w:lineRule="auto"/>
      <w:jc w:val="right"/>
      <w:textAlignment w:val="baseline"/>
    </w:pPr>
    <w:rPr>
      <w:rFonts w:ascii="Times New Roman" w:hAnsi="Times New Roman"/>
      <w:color w:val="000000"/>
      <w:szCs w:val="20"/>
      <w:lang w:val="nb-NO"/>
    </w:rPr>
  </w:style>
  <w:style w:type="character" w:styleId="Fulgthyperkobling">
    <w:name w:val="FollowedHyperlink"/>
    <w:rsid w:val="000C6A1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5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0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5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8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29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1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4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1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9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53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1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3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3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8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33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0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25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2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9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53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5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0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7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0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artners3.statoil.com/TemplateService/OfficeTemplates/UK/repor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report.dot</Template>
  <TotalTime>1</TotalTime>
  <Pages>2</Pages>
  <Words>162</Words>
  <Characters>1292</Characters>
  <Application>Microsoft Office Word</Application>
  <DocSecurity>0</DocSecurity>
  <Lines>71</Lines>
  <Paragraphs>60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2009-06-23T10:58:00Z</cp:lastPrinted>
  <dcterms:created xsi:type="dcterms:W3CDTF">2020-07-14T10:21:00Z</dcterms:created>
  <dcterms:modified xsi:type="dcterms:W3CDTF">2020-07-14T10:21:00Z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5ff91e94-474c-4aac-96df-85b15de9abb8</vt:lpwstr>
  </property>
</Properties>
</file>