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E9D" w:rsidRDefault="00F62E9D">
      <w:pPr>
        <w:rPr>
          <w:lang w:val="en-GB"/>
        </w:rPr>
      </w:pPr>
      <w:bookmarkStart w:id="0" w:name="_GoBack"/>
      <w:bookmarkEnd w:id="0"/>
    </w:p>
    <w:tbl>
      <w:tblPr>
        <w:tblW w:w="13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160"/>
        <w:gridCol w:w="1620"/>
        <w:gridCol w:w="2160"/>
        <w:gridCol w:w="2520"/>
        <w:gridCol w:w="1620"/>
      </w:tblGrid>
      <w:tr w:rsidR="00417008" w:rsidRPr="001368D1" w:rsidTr="001368D1">
        <w:tc>
          <w:tcPr>
            <w:tcW w:w="3528" w:type="dxa"/>
            <w:shd w:val="clear" w:color="auto" w:fill="F3F3F3"/>
          </w:tcPr>
          <w:p w:rsidR="00417008" w:rsidRPr="001368D1" w:rsidRDefault="00417008" w:rsidP="00417008">
            <w:pPr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1368D1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Subject</w:t>
            </w:r>
          </w:p>
          <w:p w:rsidR="00417008" w:rsidRPr="001368D1" w:rsidRDefault="00417008" w:rsidP="00417008">
            <w:pPr>
              <w:rPr>
                <w:rFonts w:ascii="Verdana" w:hAnsi="Verdana" w:cs="Arial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F3F3F3"/>
          </w:tcPr>
          <w:p w:rsidR="00417008" w:rsidRPr="001368D1" w:rsidRDefault="00417008" w:rsidP="001368D1">
            <w:pPr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1368D1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Target group (stakeholders)</w:t>
            </w:r>
          </w:p>
        </w:tc>
        <w:tc>
          <w:tcPr>
            <w:tcW w:w="1620" w:type="dxa"/>
            <w:shd w:val="clear" w:color="auto" w:fill="F3F3F3"/>
          </w:tcPr>
          <w:p w:rsidR="00417008" w:rsidRPr="001368D1" w:rsidRDefault="00417008" w:rsidP="001368D1">
            <w:pPr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1368D1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How</w:t>
            </w:r>
          </w:p>
        </w:tc>
        <w:tc>
          <w:tcPr>
            <w:tcW w:w="2160" w:type="dxa"/>
            <w:shd w:val="clear" w:color="auto" w:fill="F3F3F3"/>
          </w:tcPr>
          <w:p w:rsidR="00417008" w:rsidRPr="001368D1" w:rsidRDefault="00417008" w:rsidP="001368D1">
            <w:pPr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1368D1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What (link)</w:t>
            </w:r>
          </w:p>
        </w:tc>
        <w:tc>
          <w:tcPr>
            <w:tcW w:w="2520" w:type="dxa"/>
            <w:shd w:val="clear" w:color="auto" w:fill="F3F3F3"/>
          </w:tcPr>
          <w:p w:rsidR="00417008" w:rsidRPr="001368D1" w:rsidRDefault="00417008" w:rsidP="001368D1">
            <w:pPr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1368D1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Date/status</w:t>
            </w:r>
          </w:p>
        </w:tc>
        <w:tc>
          <w:tcPr>
            <w:tcW w:w="1620" w:type="dxa"/>
            <w:shd w:val="clear" w:color="auto" w:fill="F3F3F3"/>
          </w:tcPr>
          <w:p w:rsidR="00417008" w:rsidRPr="001368D1" w:rsidRDefault="00417008" w:rsidP="001368D1">
            <w:pPr>
              <w:jc w:val="center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1368D1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Responsible</w:t>
            </w: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417008" w:rsidRPr="001368D1" w:rsidTr="001368D1">
        <w:tc>
          <w:tcPr>
            <w:tcW w:w="3528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417008" w:rsidRPr="001368D1" w:rsidRDefault="00417008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  <w:tr w:rsidR="005D3365" w:rsidRPr="001368D1" w:rsidTr="001368D1">
        <w:tc>
          <w:tcPr>
            <w:tcW w:w="3528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25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  <w:lang w:val="en-GB"/>
              </w:rPr>
            </w:pPr>
          </w:p>
        </w:tc>
        <w:tc>
          <w:tcPr>
            <w:tcW w:w="1620" w:type="dxa"/>
            <w:shd w:val="clear" w:color="auto" w:fill="auto"/>
          </w:tcPr>
          <w:p w:rsidR="005D3365" w:rsidRPr="001368D1" w:rsidRDefault="005D3365" w:rsidP="00417008">
            <w:pPr>
              <w:rPr>
                <w:rFonts w:ascii="Verdana" w:hAnsi="Verdana" w:cs="Arial"/>
                <w:bCs/>
                <w:color w:val="000080"/>
                <w:sz w:val="16"/>
                <w:szCs w:val="16"/>
              </w:rPr>
            </w:pPr>
          </w:p>
        </w:tc>
      </w:tr>
    </w:tbl>
    <w:p w:rsidR="00417008" w:rsidRDefault="00417008" w:rsidP="00417008">
      <w:pPr>
        <w:rPr>
          <w:lang w:val="en-GB"/>
        </w:rPr>
      </w:pPr>
    </w:p>
    <w:sectPr w:rsidR="00417008" w:rsidSect="00417008">
      <w:headerReference w:type="default" r:id="rId6"/>
      <w:footerReference w:type="default" r:id="rId7"/>
      <w:pgSz w:w="15840" w:h="12240" w:orient="landscape"/>
      <w:pgMar w:top="1440" w:right="1440" w:bottom="215" w:left="1440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6DEC" w:rsidRDefault="00286DEC">
      <w:r>
        <w:separator/>
      </w:r>
    </w:p>
  </w:endnote>
  <w:endnote w:type="continuationSeparator" w:id="0">
    <w:p w:rsidR="00286DEC" w:rsidRDefault="00286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5743" w:rsidRPr="004C1D22" w:rsidRDefault="005C5743" w:rsidP="000A379F">
    <w:pPr>
      <w:pStyle w:val="Bunntekst"/>
      <w:tabs>
        <w:tab w:val="clear" w:pos="8306"/>
        <w:tab w:val="right" w:pos="6480"/>
        <w:tab w:val="right" w:pos="12780"/>
      </w:tabs>
      <w:rPr>
        <w:rFonts w:ascii="Verdana" w:hAnsi="Verdana"/>
        <w:sz w:val="20"/>
        <w:szCs w:val="20"/>
        <w:lang w:val="en-GB"/>
      </w:rPr>
    </w:pPr>
    <w:r w:rsidRPr="004C1D22">
      <w:rPr>
        <w:rFonts w:ascii="Verdana" w:hAnsi="Verdana"/>
        <w:sz w:val="20"/>
        <w:szCs w:val="20"/>
        <w:lang w:val="en-GB"/>
      </w:rPr>
      <w:t>Author:</w:t>
    </w:r>
    <w:r w:rsidRPr="004C1D22">
      <w:rPr>
        <w:rFonts w:ascii="Verdana" w:hAnsi="Verdana"/>
        <w:sz w:val="20"/>
        <w:szCs w:val="20"/>
        <w:lang w:val="en-GB"/>
      </w:rPr>
      <w:tab/>
    </w:r>
    <w:r w:rsidRPr="004C1D22">
      <w:rPr>
        <w:rFonts w:ascii="Verdana" w:hAnsi="Verdana"/>
        <w:sz w:val="20"/>
        <w:szCs w:val="20"/>
        <w:lang w:val="en-GB"/>
      </w:rPr>
      <w:tab/>
      <w:t xml:space="preserve">Page </w:t>
    </w:r>
    <w:r w:rsidRPr="004C1D22">
      <w:rPr>
        <w:rFonts w:ascii="Verdana" w:hAnsi="Verdana"/>
        <w:sz w:val="20"/>
        <w:szCs w:val="20"/>
        <w:lang w:val="en-GB"/>
      </w:rPr>
      <w:fldChar w:fldCharType="begin"/>
    </w:r>
    <w:r w:rsidRPr="004C1D22">
      <w:rPr>
        <w:rFonts w:ascii="Verdana" w:hAnsi="Verdana"/>
        <w:sz w:val="20"/>
        <w:szCs w:val="20"/>
        <w:lang w:val="en-GB"/>
      </w:rPr>
      <w:instrText xml:space="preserve"> PAGE </w:instrText>
    </w:r>
    <w:r w:rsidRPr="004C1D22">
      <w:rPr>
        <w:rFonts w:ascii="Verdana" w:hAnsi="Verdana"/>
        <w:sz w:val="20"/>
        <w:szCs w:val="20"/>
        <w:lang w:val="en-GB"/>
      </w:rPr>
      <w:fldChar w:fldCharType="separate"/>
    </w:r>
    <w:r w:rsidR="005D3365">
      <w:rPr>
        <w:rFonts w:ascii="Verdana" w:hAnsi="Verdana"/>
        <w:noProof/>
        <w:sz w:val="20"/>
        <w:szCs w:val="20"/>
        <w:lang w:val="en-GB"/>
      </w:rPr>
      <w:t>1</w:t>
    </w:r>
    <w:r w:rsidRPr="004C1D22">
      <w:rPr>
        <w:rFonts w:ascii="Verdana" w:hAnsi="Verdana"/>
        <w:sz w:val="20"/>
        <w:szCs w:val="20"/>
        <w:lang w:val="en-GB"/>
      </w:rPr>
      <w:fldChar w:fldCharType="end"/>
    </w:r>
    <w:r w:rsidRPr="004C1D22">
      <w:rPr>
        <w:rFonts w:ascii="Verdana" w:hAnsi="Verdana"/>
        <w:sz w:val="20"/>
        <w:szCs w:val="20"/>
        <w:lang w:val="en-GB"/>
      </w:rPr>
      <w:tab/>
    </w:r>
    <w:r w:rsidRPr="004C1D22">
      <w:rPr>
        <w:rFonts w:ascii="Verdana" w:hAnsi="Verdana"/>
        <w:sz w:val="20"/>
        <w:szCs w:val="20"/>
        <w:lang w:val="en-GB"/>
      </w:rPr>
      <w:fldChar w:fldCharType="begin"/>
    </w:r>
    <w:r w:rsidRPr="004C1D22">
      <w:rPr>
        <w:rFonts w:ascii="Verdana" w:hAnsi="Verdana"/>
        <w:sz w:val="20"/>
        <w:szCs w:val="20"/>
        <w:lang w:val="en-GB"/>
      </w:rPr>
      <w:instrText xml:space="preserve"> DATE \@ "dd.MM.yyyy" </w:instrText>
    </w:r>
    <w:r w:rsidRPr="004C1D22">
      <w:rPr>
        <w:rFonts w:ascii="Verdana" w:hAnsi="Verdana"/>
        <w:sz w:val="20"/>
        <w:szCs w:val="20"/>
        <w:lang w:val="en-GB"/>
      </w:rPr>
      <w:fldChar w:fldCharType="separate"/>
    </w:r>
    <w:r w:rsidR="00896E55">
      <w:rPr>
        <w:rFonts w:ascii="Verdana" w:hAnsi="Verdana"/>
        <w:noProof/>
        <w:sz w:val="20"/>
        <w:szCs w:val="20"/>
        <w:lang w:val="en-GB"/>
      </w:rPr>
      <w:t>14.07.2020</w:t>
    </w:r>
    <w:r w:rsidRPr="004C1D22">
      <w:rPr>
        <w:rFonts w:ascii="Verdana" w:hAnsi="Verdana"/>
        <w:sz w:val="20"/>
        <w:szCs w:val="20"/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6DEC" w:rsidRDefault="00286DEC">
      <w:r>
        <w:separator/>
      </w:r>
    </w:p>
  </w:footnote>
  <w:footnote w:type="continuationSeparator" w:id="0">
    <w:p w:rsidR="00286DEC" w:rsidRDefault="00286D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5743" w:rsidRPr="003E4E2F" w:rsidRDefault="005C5743" w:rsidP="00417008">
    <w:pPr>
      <w:pStyle w:val="Topptekst"/>
      <w:rPr>
        <w:rFonts w:ascii="Verdana" w:hAnsi="Verdana"/>
        <w:b/>
        <w:sz w:val="20"/>
        <w:szCs w:val="20"/>
        <w:lang w:val="en-GB"/>
      </w:rPr>
    </w:pPr>
    <w:r w:rsidRPr="003E4E2F">
      <w:rPr>
        <w:rFonts w:ascii="Verdana" w:hAnsi="Verdana"/>
        <w:b/>
        <w:sz w:val="20"/>
        <w:szCs w:val="20"/>
        <w:lang w:val="en-GB"/>
      </w:rPr>
      <w:t>Communication log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379F"/>
    <w:rsid w:val="00021EFF"/>
    <w:rsid w:val="00040F5D"/>
    <w:rsid w:val="000659A0"/>
    <w:rsid w:val="00066885"/>
    <w:rsid w:val="000A379F"/>
    <w:rsid w:val="000A5EC0"/>
    <w:rsid w:val="000C784E"/>
    <w:rsid w:val="000D3BC2"/>
    <w:rsid w:val="000D4BE4"/>
    <w:rsid w:val="000E253A"/>
    <w:rsid w:val="00103379"/>
    <w:rsid w:val="0010523B"/>
    <w:rsid w:val="001368D1"/>
    <w:rsid w:val="00147B4B"/>
    <w:rsid w:val="00167805"/>
    <w:rsid w:val="00176F3D"/>
    <w:rsid w:val="001C3B63"/>
    <w:rsid w:val="001E5E54"/>
    <w:rsid w:val="00200341"/>
    <w:rsid w:val="0023016A"/>
    <w:rsid w:val="00233059"/>
    <w:rsid w:val="00242BA1"/>
    <w:rsid w:val="0027032D"/>
    <w:rsid w:val="0028243B"/>
    <w:rsid w:val="00286DEC"/>
    <w:rsid w:val="002A7338"/>
    <w:rsid w:val="002C5397"/>
    <w:rsid w:val="003124B4"/>
    <w:rsid w:val="003174B7"/>
    <w:rsid w:val="00321F34"/>
    <w:rsid w:val="003229CB"/>
    <w:rsid w:val="0033061D"/>
    <w:rsid w:val="003403E8"/>
    <w:rsid w:val="00355DC0"/>
    <w:rsid w:val="00373504"/>
    <w:rsid w:val="00380260"/>
    <w:rsid w:val="0038143C"/>
    <w:rsid w:val="0038314B"/>
    <w:rsid w:val="00383646"/>
    <w:rsid w:val="003A4B3F"/>
    <w:rsid w:val="003E4E2F"/>
    <w:rsid w:val="004019AD"/>
    <w:rsid w:val="00416988"/>
    <w:rsid w:val="00417008"/>
    <w:rsid w:val="00431A0F"/>
    <w:rsid w:val="00434F3D"/>
    <w:rsid w:val="00442D86"/>
    <w:rsid w:val="004610A7"/>
    <w:rsid w:val="004C1D22"/>
    <w:rsid w:val="004E04C6"/>
    <w:rsid w:val="004F2FDC"/>
    <w:rsid w:val="00527867"/>
    <w:rsid w:val="00532C94"/>
    <w:rsid w:val="00547A3D"/>
    <w:rsid w:val="00574902"/>
    <w:rsid w:val="005C5743"/>
    <w:rsid w:val="005D3365"/>
    <w:rsid w:val="005D5CE0"/>
    <w:rsid w:val="005E3240"/>
    <w:rsid w:val="00604282"/>
    <w:rsid w:val="00613BC0"/>
    <w:rsid w:val="006146BE"/>
    <w:rsid w:val="006504D3"/>
    <w:rsid w:val="006709E6"/>
    <w:rsid w:val="00677DC6"/>
    <w:rsid w:val="00681402"/>
    <w:rsid w:val="0068364B"/>
    <w:rsid w:val="00684122"/>
    <w:rsid w:val="006A034B"/>
    <w:rsid w:val="006A67E2"/>
    <w:rsid w:val="006B6FA8"/>
    <w:rsid w:val="006D4F1A"/>
    <w:rsid w:val="006F2F14"/>
    <w:rsid w:val="00706A3C"/>
    <w:rsid w:val="007129E8"/>
    <w:rsid w:val="007204A0"/>
    <w:rsid w:val="0072431E"/>
    <w:rsid w:val="00756446"/>
    <w:rsid w:val="00767D95"/>
    <w:rsid w:val="007B100B"/>
    <w:rsid w:val="007B670C"/>
    <w:rsid w:val="007D31AE"/>
    <w:rsid w:val="00802BAF"/>
    <w:rsid w:val="008033EC"/>
    <w:rsid w:val="00804F03"/>
    <w:rsid w:val="00813BB8"/>
    <w:rsid w:val="00816E0C"/>
    <w:rsid w:val="00841649"/>
    <w:rsid w:val="008447FE"/>
    <w:rsid w:val="008517B8"/>
    <w:rsid w:val="00866303"/>
    <w:rsid w:val="008751BB"/>
    <w:rsid w:val="008752B1"/>
    <w:rsid w:val="00896E55"/>
    <w:rsid w:val="008B12AB"/>
    <w:rsid w:val="008B45BA"/>
    <w:rsid w:val="008D0588"/>
    <w:rsid w:val="009043C3"/>
    <w:rsid w:val="00917D4B"/>
    <w:rsid w:val="00935BA5"/>
    <w:rsid w:val="00947C3B"/>
    <w:rsid w:val="009A2AA8"/>
    <w:rsid w:val="009A3145"/>
    <w:rsid w:val="00A03C0B"/>
    <w:rsid w:val="00A30FEE"/>
    <w:rsid w:val="00A416C4"/>
    <w:rsid w:val="00A46FFF"/>
    <w:rsid w:val="00A51C44"/>
    <w:rsid w:val="00A54C81"/>
    <w:rsid w:val="00A702EA"/>
    <w:rsid w:val="00A97801"/>
    <w:rsid w:val="00AA12C2"/>
    <w:rsid w:val="00AC140E"/>
    <w:rsid w:val="00AC4B5E"/>
    <w:rsid w:val="00B34F3A"/>
    <w:rsid w:val="00B4230B"/>
    <w:rsid w:val="00B572CD"/>
    <w:rsid w:val="00B80F4E"/>
    <w:rsid w:val="00B819A2"/>
    <w:rsid w:val="00B84046"/>
    <w:rsid w:val="00BA18FC"/>
    <w:rsid w:val="00BA25B3"/>
    <w:rsid w:val="00BB347B"/>
    <w:rsid w:val="00BE4525"/>
    <w:rsid w:val="00BE5F9F"/>
    <w:rsid w:val="00BF66FD"/>
    <w:rsid w:val="00C10CD5"/>
    <w:rsid w:val="00C11169"/>
    <w:rsid w:val="00C17124"/>
    <w:rsid w:val="00C2334F"/>
    <w:rsid w:val="00C4332F"/>
    <w:rsid w:val="00C44D23"/>
    <w:rsid w:val="00C55E97"/>
    <w:rsid w:val="00C63A37"/>
    <w:rsid w:val="00C74062"/>
    <w:rsid w:val="00C86D1F"/>
    <w:rsid w:val="00CA0770"/>
    <w:rsid w:val="00CA3EC9"/>
    <w:rsid w:val="00CB6709"/>
    <w:rsid w:val="00CC29A1"/>
    <w:rsid w:val="00CC4901"/>
    <w:rsid w:val="00CD7864"/>
    <w:rsid w:val="00D0212C"/>
    <w:rsid w:val="00D03E77"/>
    <w:rsid w:val="00D303FD"/>
    <w:rsid w:val="00D50D49"/>
    <w:rsid w:val="00D5620D"/>
    <w:rsid w:val="00D71EB2"/>
    <w:rsid w:val="00D801FF"/>
    <w:rsid w:val="00D9230A"/>
    <w:rsid w:val="00DA25FF"/>
    <w:rsid w:val="00DF0805"/>
    <w:rsid w:val="00E07763"/>
    <w:rsid w:val="00E36166"/>
    <w:rsid w:val="00E42D5A"/>
    <w:rsid w:val="00E443DB"/>
    <w:rsid w:val="00E56CC6"/>
    <w:rsid w:val="00E651A4"/>
    <w:rsid w:val="00E8223C"/>
    <w:rsid w:val="00E842B3"/>
    <w:rsid w:val="00E848C0"/>
    <w:rsid w:val="00E8664C"/>
    <w:rsid w:val="00EA763C"/>
    <w:rsid w:val="00ED7B78"/>
    <w:rsid w:val="00F066A6"/>
    <w:rsid w:val="00F12A85"/>
    <w:rsid w:val="00F131A4"/>
    <w:rsid w:val="00F34514"/>
    <w:rsid w:val="00F62E9D"/>
    <w:rsid w:val="00F8007E"/>
    <w:rsid w:val="00F821AC"/>
    <w:rsid w:val="00F86020"/>
    <w:rsid w:val="00F87B05"/>
    <w:rsid w:val="00F91390"/>
    <w:rsid w:val="00FA6662"/>
    <w:rsid w:val="00FB2F17"/>
    <w:rsid w:val="00FB7A27"/>
    <w:rsid w:val="00FD1D01"/>
    <w:rsid w:val="00FD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Topptekst">
    <w:name w:val="header"/>
    <w:basedOn w:val="Normal"/>
    <w:rsid w:val="000A379F"/>
    <w:pPr>
      <w:tabs>
        <w:tab w:val="center" w:pos="4153"/>
        <w:tab w:val="right" w:pos="8306"/>
      </w:tabs>
    </w:pPr>
  </w:style>
  <w:style w:type="paragraph" w:styleId="Bunntekst">
    <w:name w:val="footer"/>
    <w:basedOn w:val="Normal"/>
    <w:rsid w:val="000A379F"/>
    <w:pPr>
      <w:tabs>
        <w:tab w:val="center" w:pos="4153"/>
        <w:tab w:val="right" w:pos="8306"/>
      </w:tabs>
    </w:pPr>
  </w:style>
  <w:style w:type="character" w:styleId="Hyperkobling">
    <w:name w:val="Hyperlink"/>
    <w:rsid w:val="007B670C"/>
    <w:rPr>
      <w:color w:val="0000FF"/>
      <w:u w:val="single"/>
    </w:rPr>
  </w:style>
  <w:style w:type="character" w:styleId="Fulgthyperkobling">
    <w:name w:val="FollowedHyperlink"/>
    <w:rsid w:val="00373504"/>
    <w:rPr>
      <w:color w:val="800080"/>
      <w:u w:val="single"/>
    </w:rPr>
  </w:style>
  <w:style w:type="table" w:styleId="Tabellrutenett">
    <w:name w:val="Table Grid"/>
    <w:basedOn w:val="Vanligtabell"/>
    <w:rsid w:val="00417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5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1</Pages>
  <Words>45</Words>
  <Characters>336</Characters>
  <Application>Microsoft Office Word</Application>
  <DocSecurity>0</DocSecurity>
  <Lines>336</Lines>
  <Paragraphs>31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 </vt:lpstr>
    </vt:vector>
  </TitlesOfParts>
  <Manager/>
  <Company/>
  <LinksUpToDate>false</LinksUpToDate>
  <CharactersWithSpaces>350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Hjard Rune Jensen</dc:creator>
  <cp:keywords/>
  <dc:description/>
  <cp:lastModifiedBy>Hjard Jensen</cp:lastModifiedBy>
  <cp:revision>2</cp:revision>
  <dcterms:created xsi:type="dcterms:W3CDTF">2020-07-14T17:10:00Z</dcterms:created>
  <dcterms:modified xsi:type="dcterms:W3CDTF">2020-07-14T17:10:00Z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e507b658-8242-44bc-b0ec-876d8e18ebea</vt:lpwstr>
  </property>
</Properties>
</file>