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6AC" w:rsidRPr="002874A0" w:rsidRDefault="00C116AC" w:rsidP="002874A0">
      <w:pPr>
        <w:spacing w:before="100" w:beforeAutospacing="1" w:after="240"/>
        <w:rPr>
          <w:rFonts w:ascii="Verdana" w:hAnsi="Verdana" w:cs="Arial"/>
          <w:color w:val="000000"/>
          <w:sz w:val="16"/>
          <w:szCs w:val="16"/>
          <w:lang w:val="en-GB"/>
        </w:rPr>
      </w:pPr>
      <w:bookmarkStart w:id="0" w:name="_GoBack"/>
      <w:bookmarkEnd w:id="0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4"/>
        <w:gridCol w:w="1620"/>
        <w:gridCol w:w="1726"/>
        <w:gridCol w:w="1371"/>
        <w:gridCol w:w="1572"/>
        <w:gridCol w:w="1575"/>
      </w:tblGrid>
      <w:tr w:rsidR="00182A30" w:rsidRPr="006E2C09" w:rsidTr="006E2C09">
        <w:tc>
          <w:tcPr>
            <w:tcW w:w="9828" w:type="dxa"/>
            <w:gridSpan w:val="6"/>
            <w:shd w:val="clear" w:color="auto" w:fill="auto"/>
          </w:tcPr>
          <w:p w:rsidR="002874A0" w:rsidRPr="006E2C09" w:rsidRDefault="00182A30" w:rsidP="006E2C09">
            <w:pPr>
              <w:spacing w:before="100" w:beforeAutospacing="1" w:after="240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val="en-GB"/>
              </w:rPr>
              <w:t>Identified stakeholders:</w:t>
            </w:r>
          </w:p>
          <w:p w:rsidR="002874A0" w:rsidRPr="006E2C09" w:rsidRDefault="002874A0" w:rsidP="006E2C09">
            <w:pPr>
              <w:spacing w:before="100" w:beforeAutospacing="1" w:after="240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</w:tr>
      <w:tr w:rsidR="00182A30" w:rsidRPr="006E2C09" w:rsidTr="006E2C09">
        <w:trPr>
          <w:trHeight w:val="775"/>
        </w:trPr>
        <w:tc>
          <w:tcPr>
            <w:tcW w:w="1964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Subject</w:t>
            </w:r>
          </w:p>
          <w:p w:rsidR="00C116AC" w:rsidRPr="006E2C09" w:rsidRDefault="00C116AC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What needs to be communicated</w:t>
            </w:r>
            <w:r w:rsidR="00182A30"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?</w:t>
            </w:r>
          </w:p>
        </w:tc>
        <w:tc>
          <w:tcPr>
            <w:tcW w:w="1620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 xml:space="preserve">Target </w:t>
            </w:r>
            <w:r w:rsidR="002874A0"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g</w:t>
            </w: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roup</w:t>
            </w:r>
          </w:p>
          <w:p w:rsidR="00C116AC" w:rsidRPr="006E2C09" w:rsidRDefault="00C116AC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Who is to be informed</w:t>
            </w:r>
            <w:r w:rsidR="00182A30"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?</w:t>
            </w:r>
          </w:p>
        </w:tc>
        <w:tc>
          <w:tcPr>
            <w:tcW w:w="1726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How</w:t>
            </w:r>
          </w:p>
          <w:p w:rsidR="00C116AC" w:rsidRPr="006E2C09" w:rsidRDefault="00182A30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What is the b</w:t>
            </w:r>
            <w:r w:rsidR="00C116AC"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est method for communicating</w:t>
            </w: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?</w:t>
            </w:r>
          </w:p>
        </w:tc>
        <w:tc>
          <w:tcPr>
            <w:tcW w:w="1371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When</w:t>
            </w:r>
          </w:p>
          <w:p w:rsidR="00C116AC" w:rsidRPr="006E2C09" w:rsidRDefault="00C116AC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 xml:space="preserve">When is the information </w:t>
            </w:r>
            <w:r w:rsidR="002874A0"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distributed</w:t>
            </w:r>
            <w:r w:rsidR="00182A30"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?</w:t>
            </w:r>
          </w:p>
        </w:tc>
        <w:tc>
          <w:tcPr>
            <w:tcW w:w="1572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Responsible</w:t>
            </w:r>
          </w:p>
          <w:p w:rsidR="00182A30" w:rsidRPr="006E2C09" w:rsidRDefault="00182A30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Who is responsible for informing?</w:t>
            </w:r>
          </w:p>
        </w:tc>
        <w:tc>
          <w:tcPr>
            <w:tcW w:w="1575" w:type="dxa"/>
            <w:shd w:val="clear" w:color="auto" w:fill="F3F3F3"/>
          </w:tcPr>
          <w:p w:rsidR="00C116AC" w:rsidRPr="006E2C09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S</w:t>
            </w:r>
            <w:r w:rsidR="001208D3"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t</w:t>
            </w:r>
            <w:r w:rsidRPr="006E2C09">
              <w:rPr>
                <w:rFonts w:ascii="Verdana" w:hAnsi="Verdana" w:cs="Arial"/>
                <w:b/>
                <w:color w:val="000000"/>
                <w:sz w:val="16"/>
                <w:szCs w:val="16"/>
                <w:lang w:val="en-GB"/>
              </w:rPr>
              <w:t>atus</w:t>
            </w:r>
          </w:p>
          <w:p w:rsidR="00C116AC" w:rsidRPr="006E2C09" w:rsidRDefault="00C116AC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  <w:r w:rsidRPr="006E2C09"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  <w:t>What has been done?</w:t>
            </w:r>
          </w:p>
        </w:tc>
      </w:tr>
      <w:tr w:rsidR="001208D3" w:rsidRPr="006E2C09" w:rsidTr="006E2C09">
        <w:tc>
          <w:tcPr>
            <w:tcW w:w="1964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1208D3" w:rsidRPr="006E2C09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A79C6" w:rsidRPr="006E2C09" w:rsidTr="006E2C09">
        <w:tc>
          <w:tcPr>
            <w:tcW w:w="1964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6E2C09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C116AC" w:rsidRPr="002874A0" w:rsidRDefault="00C116AC" w:rsidP="001208D3">
      <w:pPr>
        <w:spacing w:before="100" w:beforeAutospacing="1" w:after="240"/>
        <w:rPr>
          <w:rFonts w:ascii="Verdana" w:hAnsi="Verdana"/>
          <w:color w:val="000000"/>
          <w:sz w:val="16"/>
          <w:szCs w:val="16"/>
          <w:lang w:val="en-GB"/>
        </w:rPr>
      </w:pPr>
    </w:p>
    <w:sectPr w:rsidR="00C116AC" w:rsidRPr="002874A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7848" w:rsidRDefault="00A97848">
      <w:r>
        <w:separator/>
      </w:r>
    </w:p>
  </w:endnote>
  <w:endnote w:type="continuationSeparator" w:id="0">
    <w:p w:rsidR="00A97848" w:rsidRDefault="00A9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2BF5" w:rsidRPr="002874A0" w:rsidRDefault="00EB2BF5">
    <w:pPr>
      <w:pStyle w:val="Bunntekst"/>
      <w:rPr>
        <w:rFonts w:ascii="Verdana" w:hAnsi="Verdana"/>
        <w:sz w:val="20"/>
        <w:szCs w:val="20"/>
      </w:rPr>
    </w:pPr>
    <w:r w:rsidRPr="002874A0">
      <w:rPr>
        <w:rFonts w:ascii="Verdana" w:hAnsi="Verdana"/>
        <w:sz w:val="20"/>
        <w:szCs w:val="20"/>
      </w:rPr>
      <w:t>Author:</w:t>
    </w:r>
    <w:r w:rsidRPr="002874A0">
      <w:rPr>
        <w:rFonts w:ascii="Verdana" w:hAnsi="Verdana"/>
        <w:sz w:val="20"/>
        <w:szCs w:val="20"/>
      </w:rPr>
      <w:tab/>
    </w:r>
    <w:r w:rsidRPr="002874A0">
      <w:rPr>
        <w:rStyle w:val="Sidetall"/>
        <w:rFonts w:ascii="Verdana" w:hAnsi="Verdana"/>
        <w:sz w:val="20"/>
        <w:szCs w:val="20"/>
      </w:rPr>
      <w:fldChar w:fldCharType="begin"/>
    </w:r>
    <w:r w:rsidRPr="002874A0">
      <w:rPr>
        <w:rStyle w:val="Sidetall"/>
        <w:rFonts w:ascii="Verdana" w:hAnsi="Verdana"/>
        <w:sz w:val="20"/>
        <w:szCs w:val="20"/>
      </w:rPr>
      <w:instrText xml:space="preserve"> PAGE </w:instrText>
    </w:r>
    <w:r w:rsidRPr="002874A0">
      <w:rPr>
        <w:rStyle w:val="Sidetall"/>
        <w:rFonts w:ascii="Verdana" w:hAnsi="Verdana"/>
        <w:sz w:val="20"/>
        <w:szCs w:val="20"/>
      </w:rPr>
      <w:fldChar w:fldCharType="separate"/>
    </w:r>
    <w:r w:rsidR="00DA79C6">
      <w:rPr>
        <w:rStyle w:val="Sidetall"/>
        <w:rFonts w:ascii="Verdana" w:hAnsi="Verdana"/>
        <w:noProof/>
        <w:sz w:val="20"/>
        <w:szCs w:val="20"/>
      </w:rPr>
      <w:t>1</w:t>
    </w:r>
    <w:r w:rsidRPr="002874A0">
      <w:rPr>
        <w:rStyle w:val="Sidetall"/>
        <w:rFonts w:ascii="Verdana" w:hAnsi="Verdana"/>
        <w:sz w:val="20"/>
        <w:szCs w:val="20"/>
      </w:rPr>
      <w:fldChar w:fldCharType="end"/>
    </w:r>
    <w:r w:rsidRPr="002874A0">
      <w:rPr>
        <w:rStyle w:val="Sidetall"/>
        <w:rFonts w:ascii="Verdana" w:hAnsi="Verdana"/>
        <w:sz w:val="20"/>
        <w:szCs w:val="20"/>
      </w:rPr>
      <w:tab/>
    </w:r>
    <w:r w:rsidRPr="002874A0">
      <w:rPr>
        <w:rStyle w:val="Sidetall"/>
        <w:rFonts w:ascii="Verdana" w:hAnsi="Verdana"/>
        <w:sz w:val="20"/>
        <w:szCs w:val="20"/>
      </w:rPr>
      <w:fldChar w:fldCharType="begin"/>
    </w:r>
    <w:r w:rsidRPr="002874A0">
      <w:rPr>
        <w:rStyle w:val="Sidetall"/>
        <w:rFonts w:ascii="Verdana" w:hAnsi="Verdana"/>
        <w:sz w:val="20"/>
        <w:szCs w:val="20"/>
      </w:rPr>
      <w:instrText xml:space="preserve"> DATE \@ "dd.MM.yyyy" </w:instrText>
    </w:r>
    <w:r w:rsidRPr="002874A0">
      <w:rPr>
        <w:rStyle w:val="Sidetall"/>
        <w:rFonts w:ascii="Verdana" w:hAnsi="Verdana"/>
        <w:sz w:val="20"/>
        <w:szCs w:val="20"/>
      </w:rPr>
      <w:fldChar w:fldCharType="separate"/>
    </w:r>
    <w:r w:rsidR="00D84696">
      <w:rPr>
        <w:rStyle w:val="Sidetall"/>
        <w:rFonts w:ascii="Verdana" w:hAnsi="Verdana"/>
        <w:noProof/>
        <w:sz w:val="20"/>
        <w:szCs w:val="20"/>
      </w:rPr>
      <w:t>14.07.2020</w:t>
    </w:r>
    <w:r w:rsidRPr="002874A0">
      <w:rPr>
        <w:rStyle w:val="Sidetall"/>
        <w:rFonts w:ascii="Verdana" w:hAnsi="Verdan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7848" w:rsidRDefault="00A97848">
      <w:r>
        <w:separator/>
      </w:r>
    </w:p>
  </w:footnote>
  <w:footnote w:type="continuationSeparator" w:id="0">
    <w:p w:rsidR="00A97848" w:rsidRDefault="00A978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2BF5" w:rsidRPr="00DA79C6" w:rsidRDefault="00EB2BF5">
    <w:pPr>
      <w:pStyle w:val="Topptekst"/>
      <w:rPr>
        <w:rFonts w:ascii="Verdana" w:hAnsi="Verdana"/>
        <w:b/>
        <w:sz w:val="20"/>
        <w:szCs w:val="20"/>
        <w:lang w:val="en-GB"/>
      </w:rPr>
    </w:pPr>
    <w:r w:rsidRPr="00DA79C6">
      <w:rPr>
        <w:rFonts w:ascii="Verdana" w:hAnsi="Verdana"/>
        <w:b/>
        <w:sz w:val="20"/>
        <w:szCs w:val="20"/>
        <w:lang w:val="en-GB"/>
      </w:rPr>
      <w:t>Communication Plan</w:t>
    </w:r>
  </w:p>
  <w:p w:rsidR="00EB2BF5" w:rsidRPr="00DA79C6" w:rsidRDefault="00EB2BF5">
    <w:pPr>
      <w:pStyle w:val="Topptekst"/>
      <w:rPr>
        <w:rFonts w:ascii="Verdana" w:hAnsi="Verdana"/>
        <w:b/>
        <w:sz w:val="20"/>
        <w:szCs w:val="20"/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16AC"/>
    <w:rsid w:val="00055DBF"/>
    <w:rsid w:val="001208D3"/>
    <w:rsid w:val="00182A30"/>
    <w:rsid w:val="002874A0"/>
    <w:rsid w:val="003E56E8"/>
    <w:rsid w:val="00530766"/>
    <w:rsid w:val="006E2C09"/>
    <w:rsid w:val="009D3B28"/>
    <w:rsid w:val="00A4716C"/>
    <w:rsid w:val="00A97848"/>
    <w:rsid w:val="00C116AC"/>
    <w:rsid w:val="00D16245"/>
    <w:rsid w:val="00D84696"/>
    <w:rsid w:val="00DA79C6"/>
    <w:rsid w:val="00E138A1"/>
    <w:rsid w:val="00EA2238"/>
    <w:rsid w:val="00EB2BF5"/>
    <w:rsid w:val="00EF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NormalWeb">
    <w:name w:val="Normal (Web)"/>
    <w:basedOn w:val="Normal"/>
    <w:rsid w:val="00C116AC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styleId="Topptekst">
    <w:name w:val="header"/>
    <w:basedOn w:val="Normal"/>
    <w:rsid w:val="00C116AC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C116AC"/>
    <w:pPr>
      <w:tabs>
        <w:tab w:val="center" w:pos="4536"/>
        <w:tab w:val="right" w:pos="9072"/>
      </w:tabs>
    </w:pPr>
  </w:style>
  <w:style w:type="table" w:styleId="Tabellrutenett">
    <w:name w:val="Table Grid"/>
    <w:basedOn w:val="Vanligtabell"/>
    <w:rsid w:val="00C11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rsid w:val="00287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3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99</Words>
  <Characters>553</Characters>
  <Application>Microsoft Office Word</Application>
  <DocSecurity>0</DocSecurity>
  <Lines>553</Lines>
  <Paragraphs>36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Jensen</dc:creator>
  <cp:keywords/>
  <dc:description/>
  <cp:lastModifiedBy>Hjard Jensen</cp:lastModifiedBy>
  <cp:revision>2</cp:revision>
  <dcterms:created xsi:type="dcterms:W3CDTF">2020-07-14T17:14:00Z</dcterms:created>
  <dcterms:modified xsi:type="dcterms:W3CDTF">2020-07-14T17:14:00Z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ce164892-22c8-49cf-8c3b-de526868afe7</vt:lpwstr>
  </property>
</Properties>
</file>