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D07" w:rsidRPr="00931C45" w:rsidRDefault="004D6D07" w:rsidP="0068100E"/>
    <w:tbl>
      <w:tblPr>
        <w:tblW w:w="154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5"/>
        <w:gridCol w:w="1175"/>
        <w:gridCol w:w="1355"/>
        <w:gridCol w:w="4708"/>
        <w:gridCol w:w="1610"/>
        <w:gridCol w:w="1132"/>
        <w:gridCol w:w="1240"/>
        <w:gridCol w:w="1649"/>
        <w:gridCol w:w="1498"/>
      </w:tblGrid>
      <w:tr w:rsidR="004D6D07" w:rsidRPr="00931C45" w:rsidTr="00B522D0">
        <w:trPr>
          <w:trHeight w:val="284"/>
        </w:trPr>
        <w:tc>
          <w:tcPr>
            <w:tcW w:w="8390" w:type="dxa"/>
            <w:gridSpan w:val="4"/>
            <w:shd w:val="clear" w:color="auto" w:fill="F3F3F3"/>
            <w:vAlign w:val="center"/>
          </w:tcPr>
          <w:p w:rsidR="004D6D07" w:rsidRPr="00931C45" w:rsidRDefault="00931C45" w:rsidP="004D6D07">
            <w:pPr>
              <w:pStyle w:val="DefaultText"/>
              <w:rPr>
                <w:rFonts w:ascii="Verdana" w:hAnsi="Verdana" w:cs="Arial"/>
                <w:b/>
                <w:sz w:val="16"/>
                <w:szCs w:val="16"/>
              </w:rPr>
            </w:pPr>
            <w:r w:rsidRPr="00931C45">
              <w:rPr>
                <w:rFonts w:ascii="Verdana" w:hAnsi="Verdana" w:cs="Arial"/>
                <w:b/>
                <w:sz w:val="16"/>
                <w:szCs w:val="16"/>
              </w:rPr>
              <w:t>Endringslogg</w:t>
            </w:r>
          </w:p>
        </w:tc>
        <w:tc>
          <w:tcPr>
            <w:tcW w:w="7062" w:type="dxa"/>
            <w:gridSpan w:val="5"/>
            <w:shd w:val="clear" w:color="auto" w:fill="F3F3F3"/>
            <w:vAlign w:val="center"/>
          </w:tcPr>
          <w:p w:rsidR="004D6D07" w:rsidRPr="00931C45" w:rsidRDefault="00931C45" w:rsidP="004D6D07">
            <w:pPr>
              <w:pStyle w:val="DefaultText"/>
              <w:rPr>
                <w:rFonts w:ascii="Verdana" w:hAnsi="Verdana" w:cs="Arial"/>
                <w:b/>
                <w:sz w:val="16"/>
                <w:szCs w:val="16"/>
              </w:rPr>
            </w:pPr>
            <w:r w:rsidRPr="00931C45">
              <w:rPr>
                <w:rFonts w:ascii="Verdana" w:hAnsi="Verdana" w:cs="Arial"/>
                <w:b/>
                <w:sz w:val="16"/>
                <w:szCs w:val="16"/>
              </w:rPr>
              <w:t>Prosjekt:</w:t>
            </w:r>
          </w:p>
        </w:tc>
      </w:tr>
      <w:tr w:rsidR="00931C45" w:rsidRPr="00931C45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2D4BD1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Endringsnr</w:t>
            </w:r>
            <w:proofErr w:type="spellEnd"/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Logget</w:t>
            </w:r>
            <w:r w:rsidRPr="00931C45">
              <w:rPr>
                <w:rFonts w:ascii="Verdana" w:hAnsi="Verdana" w:cs="Arial"/>
                <w:sz w:val="16"/>
                <w:szCs w:val="16"/>
              </w:rPr>
              <w:br/>
              <w:t>(dato</w:t>
            </w:r>
            <w:r w:rsidR="004D6D07" w:rsidRPr="00931C45">
              <w:rPr>
                <w:rFonts w:ascii="Verdana" w:hAnsi="Verdana" w:cs="Arial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Link</w:t>
            </w: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Kort beskrivelse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Ansvar</w:t>
            </w:r>
          </w:p>
        </w:tc>
        <w:tc>
          <w:tcPr>
            <w:tcW w:w="2410" w:type="dxa"/>
            <w:gridSpan w:val="2"/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Analyse av konsekvenser</w:t>
            </w:r>
          </w:p>
        </w:tc>
        <w:tc>
          <w:tcPr>
            <w:tcW w:w="2977" w:type="dxa"/>
            <w:gridSpan w:val="2"/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Beslutning</w:t>
            </w:r>
          </w:p>
        </w:tc>
      </w:tr>
      <w:tr w:rsidR="00931C45" w:rsidRPr="00931C45" w:rsidTr="00B522D0">
        <w:trPr>
          <w:trHeight w:val="284"/>
        </w:trPr>
        <w:tc>
          <w:tcPr>
            <w:tcW w:w="8390" w:type="dxa"/>
            <w:gridSpan w:val="4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Endring av budsjett-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Endring av sluttdato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Status:</w:t>
            </w:r>
          </w:p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i/>
                <w:sz w:val="16"/>
                <w:szCs w:val="16"/>
              </w:rPr>
              <w:t>Godkjent</w:t>
            </w:r>
          </w:p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i/>
                <w:sz w:val="16"/>
                <w:szCs w:val="16"/>
              </w:rPr>
              <w:t>Avvist</w:t>
            </w:r>
          </w:p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i/>
                <w:sz w:val="16"/>
                <w:szCs w:val="16"/>
              </w:rPr>
              <w:t>Utsatt til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931C45" w:rsidRDefault="00931C45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Beslutningsdato</w:t>
            </w: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004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005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006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007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008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009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010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931C45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931C45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014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015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016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017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018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019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020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021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022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D4BD1" w:rsidRPr="00931C45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931C45">
              <w:rPr>
                <w:rFonts w:ascii="Verdana" w:hAnsi="Verdana" w:cs="Arial"/>
                <w:sz w:val="16"/>
                <w:szCs w:val="16"/>
              </w:rPr>
              <w:t>023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931C45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931C45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4D6D07" w:rsidRPr="00931C45" w:rsidRDefault="004D6D07" w:rsidP="0068100E"/>
    <w:sectPr w:rsidR="004D6D07" w:rsidRPr="00931C45" w:rsidSect="007404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7205" w:rsidRDefault="003B7205">
      <w:r>
        <w:separator/>
      </w:r>
    </w:p>
  </w:endnote>
  <w:endnote w:type="continuationSeparator" w:id="0">
    <w:p w:rsidR="003B7205" w:rsidRDefault="003B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496" w:rsidRDefault="00F8149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496" w:rsidRPr="001D5AD9" w:rsidRDefault="00F81496" w:rsidP="00F81496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4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5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  <w:p w:rsidR="00E52B27" w:rsidRPr="00F81496" w:rsidRDefault="00E52B27" w:rsidP="00F81496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496" w:rsidRDefault="00F8149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7205" w:rsidRDefault="003B7205">
      <w:r>
        <w:separator/>
      </w:r>
    </w:p>
  </w:footnote>
  <w:footnote w:type="continuationSeparator" w:id="0">
    <w:p w:rsidR="003B7205" w:rsidRDefault="003B7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496" w:rsidRDefault="00F8149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B27" w:rsidRPr="00931C45" w:rsidRDefault="00931C45" w:rsidP="00931C45">
    <w:pPr>
      <w:pStyle w:val="Topptekst"/>
      <w:tabs>
        <w:tab w:val="clear" w:pos="4536"/>
        <w:tab w:val="clear" w:pos="9072"/>
        <w:tab w:val="left" w:pos="5440"/>
      </w:tabs>
      <w:rPr>
        <w:rFonts w:ascii="Verdana" w:hAnsi="Verdana"/>
        <w:b/>
      </w:rPr>
    </w:pPr>
    <w:r w:rsidRPr="00931C45">
      <w:rPr>
        <w:rFonts w:ascii="Verdana" w:hAnsi="Verdana"/>
        <w:b/>
      </w:rPr>
      <w:t>Endringslogg</w:t>
    </w:r>
    <w:r w:rsidRPr="00931C45">
      <w:rPr>
        <w:rFonts w:ascii="Verdana" w:hAnsi="Verdana"/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496" w:rsidRDefault="00F8149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67886282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40474"/>
    <w:rsid w:val="00006D12"/>
    <w:rsid w:val="00010CCF"/>
    <w:rsid w:val="00012342"/>
    <w:rsid w:val="00017167"/>
    <w:rsid w:val="00020694"/>
    <w:rsid w:val="00036227"/>
    <w:rsid w:val="000438C2"/>
    <w:rsid w:val="00060C2A"/>
    <w:rsid w:val="0006350E"/>
    <w:rsid w:val="00097D2B"/>
    <w:rsid w:val="000B760F"/>
    <w:rsid w:val="000D1D15"/>
    <w:rsid w:val="000F3F32"/>
    <w:rsid w:val="00104E6F"/>
    <w:rsid w:val="001241C4"/>
    <w:rsid w:val="001318F3"/>
    <w:rsid w:val="001356A6"/>
    <w:rsid w:val="00141C61"/>
    <w:rsid w:val="00151E5C"/>
    <w:rsid w:val="00156460"/>
    <w:rsid w:val="00156864"/>
    <w:rsid w:val="001702B3"/>
    <w:rsid w:val="00172E1C"/>
    <w:rsid w:val="001973B0"/>
    <w:rsid w:val="001A5D1D"/>
    <w:rsid w:val="001A79D9"/>
    <w:rsid w:val="001C7C5B"/>
    <w:rsid w:val="001D25FF"/>
    <w:rsid w:val="001E4F47"/>
    <w:rsid w:val="002057FB"/>
    <w:rsid w:val="002223BB"/>
    <w:rsid w:val="002254BA"/>
    <w:rsid w:val="002306B0"/>
    <w:rsid w:val="0024615F"/>
    <w:rsid w:val="00274CF1"/>
    <w:rsid w:val="002824AD"/>
    <w:rsid w:val="00284DAE"/>
    <w:rsid w:val="0029519D"/>
    <w:rsid w:val="002D4BD1"/>
    <w:rsid w:val="002D5692"/>
    <w:rsid w:val="002F1B17"/>
    <w:rsid w:val="002F2B20"/>
    <w:rsid w:val="002F7381"/>
    <w:rsid w:val="0030393E"/>
    <w:rsid w:val="003220F6"/>
    <w:rsid w:val="00322C00"/>
    <w:rsid w:val="00325F74"/>
    <w:rsid w:val="00335383"/>
    <w:rsid w:val="0036729D"/>
    <w:rsid w:val="00370091"/>
    <w:rsid w:val="00382A3E"/>
    <w:rsid w:val="00397395"/>
    <w:rsid w:val="003A065F"/>
    <w:rsid w:val="003A2048"/>
    <w:rsid w:val="003A74DE"/>
    <w:rsid w:val="003B0C57"/>
    <w:rsid w:val="003B4884"/>
    <w:rsid w:val="003B7205"/>
    <w:rsid w:val="003E7B27"/>
    <w:rsid w:val="00400D43"/>
    <w:rsid w:val="004140EB"/>
    <w:rsid w:val="00442ED3"/>
    <w:rsid w:val="004714A9"/>
    <w:rsid w:val="00476106"/>
    <w:rsid w:val="00480259"/>
    <w:rsid w:val="00492038"/>
    <w:rsid w:val="004C3D29"/>
    <w:rsid w:val="004D3A1B"/>
    <w:rsid w:val="004D4261"/>
    <w:rsid w:val="004D6D07"/>
    <w:rsid w:val="004D7B76"/>
    <w:rsid w:val="004E4F4C"/>
    <w:rsid w:val="00505599"/>
    <w:rsid w:val="00510F02"/>
    <w:rsid w:val="00520093"/>
    <w:rsid w:val="00520776"/>
    <w:rsid w:val="005269A8"/>
    <w:rsid w:val="00533073"/>
    <w:rsid w:val="00545BE1"/>
    <w:rsid w:val="00563310"/>
    <w:rsid w:val="00593F9E"/>
    <w:rsid w:val="005B5A50"/>
    <w:rsid w:val="005C51E0"/>
    <w:rsid w:val="005C68D9"/>
    <w:rsid w:val="005E5057"/>
    <w:rsid w:val="005F3B2F"/>
    <w:rsid w:val="005F6AFA"/>
    <w:rsid w:val="006617AC"/>
    <w:rsid w:val="00665FBB"/>
    <w:rsid w:val="0067409F"/>
    <w:rsid w:val="0068100E"/>
    <w:rsid w:val="00681D02"/>
    <w:rsid w:val="0069679F"/>
    <w:rsid w:val="006A3B1A"/>
    <w:rsid w:val="006B1C60"/>
    <w:rsid w:val="006C17D5"/>
    <w:rsid w:val="006C21ED"/>
    <w:rsid w:val="006C64E8"/>
    <w:rsid w:val="006E662D"/>
    <w:rsid w:val="006F0A9A"/>
    <w:rsid w:val="006F5D1E"/>
    <w:rsid w:val="00721A23"/>
    <w:rsid w:val="00735A3B"/>
    <w:rsid w:val="00740474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F4472"/>
    <w:rsid w:val="007F5194"/>
    <w:rsid w:val="00803E08"/>
    <w:rsid w:val="0080723D"/>
    <w:rsid w:val="00820682"/>
    <w:rsid w:val="00843281"/>
    <w:rsid w:val="00871D61"/>
    <w:rsid w:val="00875AFA"/>
    <w:rsid w:val="008A0BD2"/>
    <w:rsid w:val="008A1C06"/>
    <w:rsid w:val="008A7C34"/>
    <w:rsid w:val="008B4330"/>
    <w:rsid w:val="008F10CD"/>
    <w:rsid w:val="008F3068"/>
    <w:rsid w:val="0090235E"/>
    <w:rsid w:val="00906789"/>
    <w:rsid w:val="00926AAF"/>
    <w:rsid w:val="00931387"/>
    <w:rsid w:val="00931C45"/>
    <w:rsid w:val="00995807"/>
    <w:rsid w:val="00997B11"/>
    <w:rsid w:val="009A30DA"/>
    <w:rsid w:val="009A3BE8"/>
    <w:rsid w:val="009B6A61"/>
    <w:rsid w:val="009C33AD"/>
    <w:rsid w:val="009C69DC"/>
    <w:rsid w:val="009E5E70"/>
    <w:rsid w:val="009F1454"/>
    <w:rsid w:val="00A22264"/>
    <w:rsid w:val="00A321A3"/>
    <w:rsid w:val="00A33618"/>
    <w:rsid w:val="00A45542"/>
    <w:rsid w:val="00A47309"/>
    <w:rsid w:val="00A658DC"/>
    <w:rsid w:val="00A6662D"/>
    <w:rsid w:val="00AA037C"/>
    <w:rsid w:val="00AD08DD"/>
    <w:rsid w:val="00AD725B"/>
    <w:rsid w:val="00AE4F11"/>
    <w:rsid w:val="00AF658C"/>
    <w:rsid w:val="00B212D3"/>
    <w:rsid w:val="00B40616"/>
    <w:rsid w:val="00B522D0"/>
    <w:rsid w:val="00B52716"/>
    <w:rsid w:val="00B97F05"/>
    <w:rsid w:val="00BA5B66"/>
    <w:rsid w:val="00BA6530"/>
    <w:rsid w:val="00BB4D59"/>
    <w:rsid w:val="00BB5E4D"/>
    <w:rsid w:val="00BE4DCF"/>
    <w:rsid w:val="00BF5CE8"/>
    <w:rsid w:val="00C023A8"/>
    <w:rsid w:val="00C15B5F"/>
    <w:rsid w:val="00C245C7"/>
    <w:rsid w:val="00C43B5C"/>
    <w:rsid w:val="00C510D3"/>
    <w:rsid w:val="00C72B5D"/>
    <w:rsid w:val="00CA0F83"/>
    <w:rsid w:val="00CB6D76"/>
    <w:rsid w:val="00CC4F96"/>
    <w:rsid w:val="00CE72EC"/>
    <w:rsid w:val="00CF63D1"/>
    <w:rsid w:val="00D06165"/>
    <w:rsid w:val="00D34FF6"/>
    <w:rsid w:val="00D515F6"/>
    <w:rsid w:val="00D52733"/>
    <w:rsid w:val="00D81DBE"/>
    <w:rsid w:val="00D9322B"/>
    <w:rsid w:val="00D93F99"/>
    <w:rsid w:val="00DB21CA"/>
    <w:rsid w:val="00DB3A10"/>
    <w:rsid w:val="00DB5973"/>
    <w:rsid w:val="00DC3314"/>
    <w:rsid w:val="00DC64FF"/>
    <w:rsid w:val="00DF358B"/>
    <w:rsid w:val="00DF6859"/>
    <w:rsid w:val="00E225CE"/>
    <w:rsid w:val="00E25E4E"/>
    <w:rsid w:val="00E26096"/>
    <w:rsid w:val="00E3032E"/>
    <w:rsid w:val="00E52B27"/>
    <w:rsid w:val="00E63FBA"/>
    <w:rsid w:val="00E7365C"/>
    <w:rsid w:val="00E73D9E"/>
    <w:rsid w:val="00E76DDC"/>
    <w:rsid w:val="00E91451"/>
    <w:rsid w:val="00EA5290"/>
    <w:rsid w:val="00ED47BE"/>
    <w:rsid w:val="00EF14AC"/>
    <w:rsid w:val="00F226CC"/>
    <w:rsid w:val="00F22917"/>
    <w:rsid w:val="00F62B45"/>
    <w:rsid w:val="00F75405"/>
    <w:rsid w:val="00F775F0"/>
    <w:rsid w:val="00F81496"/>
    <w:rsid w:val="00F83206"/>
    <w:rsid w:val="00F853B1"/>
    <w:rsid w:val="00F97BE9"/>
    <w:rsid w:val="00FA142B"/>
    <w:rsid w:val="00FB56F7"/>
    <w:rsid w:val="00FC367F"/>
    <w:rsid w:val="00FD080F"/>
    <w:rsid w:val="00FE3AF3"/>
    <w:rsid w:val="00FE3C16"/>
    <w:rsid w:val="00FE7DCF"/>
    <w:rsid w:val="00FF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D3A1B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6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table" w:styleId="Tabellrutenett">
    <w:name w:val="Table Grid"/>
    <w:basedOn w:val="Vanligtabell"/>
    <w:rsid w:val="00740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Text">
    <w:name w:val="Default Text"/>
    <w:basedOn w:val="Normal"/>
    <w:rsid w:val="004D6D07"/>
    <w:pPr>
      <w:overflowPunct w:val="0"/>
      <w:autoSpaceDE w:val="0"/>
      <w:autoSpaceDN w:val="0"/>
      <w:adjustRightInd w:val="0"/>
      <w:textAlignment w:val="baseline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H\Local%20Settings\Temporary%20Internet%20Files\Content.MSO\540A6648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540A6648.doc</Template>
  <TotalTime>0</TotalTime>
  <Pages>1</Pages>
  <Words>82</Words>
  <Characters>429</Characters>
  <Application>Microsoft Office Word</Application>
  <DocSecurity>0</DocSecurity>
  <Lines>429</Lines>
  <Paragraphs>72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2020-07-14T00:06:00Z</dcterms:created>
  <dcterms:modified xsi:type="dcterms:W3CDTF">2020-07-14T00:06:00Z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631f40a4-9031-4c00-ae0a-8b1724ebeddd</vt:lpwstr>
  </property>
</Properties>
</file>