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2E9D" w:rsidRPr="00B71651" w:rsidRDefault="00F62E9D"/>
    <w:tbl>
      <w:tblPr>
        <w:tblW w:w="13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2160"/>
        <w:gridCol w:w="1620"/>
        <w:gridCol w:w="2160"/>
        <w:gridCol w:w="2520"/>
        <w:gridCol w:w="1620"/>
      </w:tblGrid>
      <w:tr w:rsidR="00417008" w:rsidRPr="00B71651" w:rsidTr="001368D1">
        <w:tc>
          <w:tcPr>
            <w:tcW w:w="3528" w:type="dxa"/>
            <w:shd w:val="clear" w:color="auto" w:fill="F3F3F3"/>
          </w:tcPr>
          <w:p w:rsidR="00417008" w:rsidRPr="00B71651" w:rsidRDefault="00B71651" w:rsidP="00417008">
            <w:pPr>
              <w:rPr>
                <w:rFonts w:ascii="Verdana" w:hAnsi="Verdana" w:cs="Arial"/>
                <w:b/>
                <w:bCs/>
                <w:sz w:val="16"/>
                <w:szCs w:val="16"/>
              </w:rPr>
            </w:pPr>
            <w:r w:rsidRPr="00B71651">
              <w:rPr>
                <w:rFonts w:ascii="Verdana" w:hAnsi="Verdana" w:cs="Arial"/>
                <w:b/>
                <w:bCs/>
                <w:sz w:val="16"/>
                <w:szCs w:val="16"/>
              </w:rPr>
              <w:t>Tema</w:t>
            </w:r>
          </w:p>
          <w:p w:rsidR="00417008" w:rsidRPr="00B71651" w:rsidRDefault="00417008" w:rsidP="00417008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F3F3F3"/>
          </w:tcPr>
          <w:p w:rsidR="00417008" w:rsidRPr="00B71651" w:rsidRDefault="00B71651" w:rsidP="001368D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B71651">
              <w:rPr>
                <w:rFonts w:ascii="Verdana" w:hAnsi="Verdana" w:cs="Arial"/>
                <w:b/>
                <w:bCs/>
                <w:sz w:val="16"/>
                <w:szCs w:val="16"/>
              </w:rPr>
              <w:t>Målgruppe (interessenter)</w:t>
            </w:r>
          </w:p>
        </w:tc>
        <w:tc>
          <w:tcPr>
            <w:tcW w:w="1620" w:type="dxa"/>
            <w:shd w:val="clear" w:color="auto" w:fill="F3F3F3"/>
          </w:tcPr>
          <w:p w:rsidR="00417008" w:rsidRPr="00B71651" w:rsidRDefault="00B71651" w:rsidP="001368D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B71651">
              <w:rPr>
                <w:rFonts w:ascii="Verdana" w:hAnsi="Verdana" w:cs="Arial"/>
                <w:b/>
                <w:bCs/>
                <w:sz w:val="16"/>
                <w:szCs w:val="16"/>
              </w:rPr>
              <w:t>Hvordan</w:t>
            </w:r>
          </w:p>
        </w:tc>
        <w:tc>
          <w:tcPr>
            <w:tcW w:w="2160" w:type="dxa"/>
            <w:shd w:val="clear" w:color="auto" w:fill="F3F3F3"/>
          </w:tcPr>
          <w:p w:rsidR="00417008" w:rsidRPr="00B71651" w:rsidRDefault="00B71651" w:rsidP="00B71651">
            <w:pPr>
              <w:rPr>
                <w:rFonts w:ascii="Verdana" w:hAnsi="Verdana" w:cs="Arial"/>
                <w:sz w:val="16"/>
                <w:szCs w:val="16"/>
              </w:rPr>
            </w:pPr>
            <w:r w:rsidRPr="00B71651">
              <w:rPr>
                <w:rFonts w:ascii="Verdana" w:hAnsi="Verdana" w:cs="Arial"/>
                <w:b/>
                <w:bCs/>
                <w:sz w:val="16"/>
                <w:szCs w:val="16"/>
              </w:rPr>
              <w:t>Hva (link)</w:t>
            </w:r>
          </w:p>
        </w:tc>
        <w:tc>
          <w:tcPr>
            <w:tcW w:w="2520" w:type="dxa"/>
            <w:shd w:val="clear" w:color="auto" w:fill="F3F3F3"/>
          </w:tcPr>
          <w:p w:rsidR="00417008" w:rsidRPr="00B71651" w:rsidRDefault="00B71651" w:rsidP="001368D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B71651">
              <w:rPr>
                <w:rFonts w:ascii="Verdana" w:hAnsi="Verdana" w:cs="Arial"/>
                <w:b/>
                <w:bCs/>
                <w:sz w:val="16"/>
                <w:szCs w:val="16"/>
              </w:rPr>
              <w:t>Dato/status</w:t>
            </w:r>
          </w:p>
        </w:tc>
        <w:tc>
          <w:tcPr>
            <w:tcW w:w="1620" w:type="dxa"/>
            <w:shd w:val="clear" w:color="auto" w:fill="F3F3F3"/>
          </w:tcPr>
          <w:p w:rsidR="00417008" w:rsidRPr="00B71651" w:rsidRDefault="00B71651" w:rsidP="001368D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B71651">
              <w:rPr>
                <w:rFonts w:ascii="Verdana" w:hAnsi="Verdana" w:cs="Arial"/>
                <w:b/>
                <w:bCs/>
                <w:sz w:val="16"/>
                <w:szCs w:val="16"/>
              </w:rPr>
              <w:t>Ansvarlig</w:t>
            </w: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417008" w:rsidRPr="00B71651" w:rsidTr="001368D1">
        <w:tc>
          <w:tcPr>
            <w:tcW w:w="3528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B7165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B71651" w:rsidTr="001368D1">
        <w:tc>
          <w:tcPr>
            <w:tcW w:w="3528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B7165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</w:tbl>
    <w:p w:rsidR="00417008" w:rsidRPr="00B71651" w:rsidRDefault="00417008" w:rsidP="00417008"/>
    <w:sectPr w:rsidR="00417008" w:rsidRPr="00B71651" w:rsidSect="0041700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1440" w:right="1440" w:bottom="215" w:left="1440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5B97" w:rsidRDefault="00315B97">
      <w:r>
        <w:separator/>
      </w:r>
    </w:p>
  </w:endnote>
  <w:endnote w:type="continuationSeparator" w:id="0">
    <w:p w:rsidR="00315B97" w:rsidRDefault="00315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1C76" w:rsidRDefault="00CC1C76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5743" w:rsidRPr="00CC1C76" w:rsidRDefault="00CC1C76" w:rsidP="00CC1C76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>Side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2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av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2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  <w:t xml:space="preserve">Oppdatert: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1C76" w:rsidRDefault="00CC1C7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5B97" w:rsidRDefault="00315B97">
      <w:r>
        <w:separator/>
      </w:r>
    </w:p>
  </w:footnote>
  <w:footnote w:type="continuationSeparator" w:id="0">
    <w:p w:rsidR="00315B97" w:rsidRDefault="00315B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1C76" w:rsidRDefault="00CC1C76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5743" w:rsidRPr="00B71651" w:rsidRDefault="00B71651" w:rsidP="00417008">
    <w:pPr>
      <w:pStyle w:val="Topptekst"/>
      <w:rPr>
        <w:rFonts w:ascii="Verdana" w:hAnsi="Verdana"/>
        <w:b/>
        <w:sz w:val="20"/>
        <w:szCs w:val="20"/>
      </w:rPr>
    </w:pPr>
    <w:r w:rsidRPr="00B71651">
      <w:rPr>
        <w:rFonts w:ascii="Verdana" w:hAnsi="Verdana"/>
        <w:b/>
        <w:sz w:val="20"/>
        <w:szCs w:val="20"/>
      </w:rPr>
      <w:t>Kommunikasjonslogg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1C76" w:rsidRDefault="00CC1C76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A379F"/>
    <w:rsid w:val="00021EFF"/>
    <w:rsid w:val="00040F5D"/>
    <w:rsid w:val="000659A0"/>
    <w:rsid w:val="00066885"/>
    <w:rsid w:val="000A379F"/>
    <w:rsid w:val="000A5EC0"/>
    <w:rsid w:val="000C784E"/>
    <w:rsid w:val="000D3BC2"/>
    <w:rsid w:val="000D4BE4"/>
    <w:rsid w:val="000E253A"/>
    <w:rsid w:val="00103379"/>
    <w:rsid w:val="0010523B"/>
    <w:rsid w:val="001368D1"/>
    <w:rsid w:val="00147B4B"/>
    <w:rsid w:val="00167805"/>
    <w:rsid w:val="00176F3D"/>
    <w:rsid w:val="001C3B63"/>
    <w:rsid w:val="001E5E54"/>
    <w:rsid w:val="00200341"/>
    <w:rsid w:val="0023016A"/>
    <w:rsid w:val="00233059"/>
    <w:rsid w:val="00242BA1"/>
    <w:rsid w:val="0027032D"/>
    <w:rsid w:val="0028243B"/>
    <w:rsid w:val="002A7338"/>
    <w:rsid w:val="002C5397"/>
    <w:rsid w:val="003124B4"/>
    <w:rsid w:val="00315B97"/>
    <w:rsid w:val="003174B7"/>
    <w:rsid w:val="00321F34"/>
    <w:rsid w:val="003229CB"/>
    <w:rsid w:val="0033061D"/>
    <w:rsid w:val="003403E8"/>
    <w:rsid w:val="00355DC0"/>
    <w:rsid w:val="00373504"/>
    <w:rsid w:val="00380260"/>
    <w:rsid w:val="0038143C"/>
    <w:rsid w:val="0038314B"/>
    <w:rsid w:val="00383646"/>
    <w:rsid w:val="003A4B3F"/>
    <w:rsid w:val="003E4E2F"/>
    <w:rsid w:val="004019AD"/>
    <w:rsid w:val="00416988"/>
    <w:rsid w:val="00417008"/>
    <w:rsid w:val="00431A0F"/>
    <w:rsid w:val="00434F3D"/>
    <w:rsid w:val="00442D86"/>
    <w:rsid w:val="004610A7"/>
    <w:rsid w:val="004C1D22"/>
    <w:rsid w:val="004E04C6"/>
    <w:rsid w:val="004F2FDC"/>
    <w:rsid w:val="00527867"/>
    <w:rsid w:val="00532C94"/>
    <w:rsid w:val="00547A3D"/>
    <w:rsid w:val="00574902"/>
    <w:rsid w:val="005C5743"/>
    <w:rsid w:val="005D3365"/>
    <w:rsid w:val="005D5CE0"/>
    <w:rsid w:val="005E3240"/>
    <w:rsid w:val="00604282"/>
    <w:rsid w:val="00613BC0"/>
    <w:rsid w:val="006146BE"/>
    <w:rsid w:val="006504D3"/>
    <w:rsid w:val="006709E6"/>
    <w:rsid w:val="00677DC6"/>
    <w:rsid w:val="00681402"/>
    <w:rsid w:val="0068364B"/>
    <w:rsid w:val="00684122"/>
    <w:rsid w:val="00685395"/>
    <w:rsid w:val="006A034B"/>
    <w:rsid w:val="006A67E2"/>
    <w:rsid w:val="006B6FA8"/>
    <w:rsid w:val="006D4F1A"/>
    <w:rsid w:val="006F2F14"/>
    <w:rsid w:val="00706A3C"/>
    <w:rsid w:val="007129E8"/>
    <w:rsid w:val="007204A0"/>
    <w:rsid w:val="0072431E"/>
    <w:rsid w:val="00756446"/>
    <w:rsid w:val="00767D95"/>
    <w:rsid w:val="007B100B"/>
    <w:rsid w:val="007B670C"/>
    <w:rsid w:val="007D31AE"/>
    <w:rsid w:val="00802BAF"/>
    <w:rsid w:val="008033EC"/>
    <w:rsid w:val="00804F03"/>
    <w:rsid w:val="00813BB8"/>
    <w:rsid w:val="00816E0C"/>
    <w:rsid w:val="00841649"/>
    <w:rsid w:val="008447FE"/>
    <w:rsid w:val="008517B8"/>
    <w:rsid w:val="00866303"/>
    <w:rsid w:val="008751BB"/>
    <w:rsid w:val="008752B1"/>
    <w:rsid w:val="008B12AB"/>
    <w:rsid w:val="008B45BA"/>
    <w:rsid w:val="008D0588"/>
    <w:rsid w:val="009043C3"/>
    <w:rsid w:val="00917D4B"/>
    <w:rsid w:val="00935BA5"/>
    <w:rsid w:val="00947C3B"/>
    <w:rsid w:val="009A2AA8"/>
    <w:rsid w:val="009A3145"/>
    <w:rsid w:val="00A03C0B"/>
    <w:rsid w:val="00A30FEE"/>
    <w:rsid w:val="00A416C4"/>
    <w:rsid w:val="00A46FFF"/>
    <w:rsid w:val="00A51C44"/>
    <w:rsid w:val="00A54C81"/>
    <w:rsid w:val="00A702EA"/>
    <w:rsid w:val="00A97801"/>
    <w:rsid w:val="00AA12C2"/>
    <w:rsid w:val="00AC140E"/>
    <w:rsid w:val="00AC4B5E"/>
    <w:rsid w:val="00B34F3A"/>
    <w:rsid w:val="00B4230B"/>
    <w:rsid w:val="00B572CD"/>
    <w:rsid w:val="00B71651"/>
    <w:rsid w:val="00B80F4E"/>
    <w:rsid w:val="00B819A2"/>
    <w:rsid w:val="00B84046"/>
    <w:rsid w:val="00BA18FC"/>
    <w:rsid w:val="00BA25B3"/>
    <w:rsid w:val="00BB347B"/>
    <w:rsid w:val="00BE4525"/>
    <w:rsid w:val="00BE5F9F"/>
    <w:rsid w:val="00BF66FD"/>
    <w:rsid w:val="00C10CD5"/>
    <w:rsid w:val="00C11169"/>
    <w:rsid w:val="00C17124"/>
    <w:rsid w:val="00C2334F"/>
    <w:rsid w:val="00C4332F"/>
    <w:rsid w:val="00C44D23"/>
    <w:rsid w:val="00C55E97"/>
    <w:rsid w:val="00C63A37"/>
    <w:rsid w:val="00C74062"/>
    <w:rsid w:val="00C86D1F"/>
    <w:rsid w:val="00CA0770"/>
    <w:rsid w:val="00CA3EC9"/>
    <w:rsid w:val="00CB6709"/>
    <w:rsid w:val="00CC1C76"/>
    <w:rsid w:val="00CC29A1"/>
    <w:rsid w:val="00CC4901"/>
    <w:rsid w:val="00CD7864"/>
    <w:rsid w:val="00D0212C"/>
    <w:rsid w:val="00D03E77"/>
    <w:rsid w:val="00D303FD"/>
    <w:rsid w:val="00D50D49"/>
    <w:rsid w:val="00D5620D"/>
    <w:rsid w:val="00D71EB2"/>
    <w:rsid w:val="00D801FF"/>
    <w:rsid w:val="00D9230A"/>
    <w:rsid w:val="00DA25FF"/>
    <w:rsid w:val="00DF0805"/>
    <w:rsid w:val="00E07763"/>
    <w:rsid w:val="00E36166"/>
    <w:rsid w:val="00E42D5A"/>
    <w:rsid w:val="00E443DB"/>
    <w:rsid w:val="00E56CC6"/>
    <w:rsid w:val="00E651A4"/>
    <w:rsid w:val="00E8223C"/>
    <w:rsid w:val="00E842B3"/>
    <w:rsid w:val="00E848C0"/>
    <w:rsid w:val="00E8664C"/>
    <w:rsid w:val="00EA763C"/>
    <w:rsid w:val="00ED7B78"/>
    <w:rsid w:val="00F066A6"/>
    <w:rsid w:val="00F12A85"/>
    <w:rsid w:val="00F131A4"/>
    <w:rsid w:val="00F34514"/>
    <w:rsid w:val="00F62E9D"/>
    <w:rsid w:val="00F8007E"/>
    <w:rsid w:val="00F821AC"/>
    <w:rsid w:val="00F86020"/>
    <w:rsid w:val="00F87B05"/>
    <w:rsid w:val="00F91390"/>
    <w:rsid w:val="00FA6662"/>
    <w:rsid w:val="00FB2F17"/>
    <w:rsid w:val="00FB7A27"/>
    <w:rsid w:val="00FD1D01"/>
    <w:rsid w:val="00FD3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8D88350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styleId="Topptekst">
    <w:name w:val="header"/>
    <w:basedOn w:val="Normal"/>
    <w:rsid w:val="000A379F"/>
    <w:pPr>
      <w:tabs>
        <w:tab w:val="center" w:pos="4153"/>
        <w:tab w:val="right" w:pos="8306"/>
      </w:tabs>
    </w:pPr>
  </w:style>
  <w:style w:type="paragraph" w:styleId="Bunntekst">
    <w:name w:val="footer"/>
    <w:basedOn w:val="Normal"/>
    <w:rsid w:val="000A379F"/>
    <w:pPr>
      <w:tabs>
        <w:tab w:val="center" w:pos="4153"/>
        <w:tab w:val="right" w:pos="8306"/>
      </w:tabs>
    </w:pPr>
  </w:style>
  <w:style w:type="character" w:styleId="Hyperkobling">
    <w:name w:val="Hyperlink"/>
    <w:rsid w:val="007B670C"/>
    <w:rPr>
      <w:color w:val="0000FF"/>
      <w:u w:val="single"/>
    </w:rPr>
  </w:style>
  <w:style w:type="character" w:styleId="Fulgthyperkobling">
    <w:name w:val="FollowedHyperlink"/>
    <w:rsid w:val="00373504"/>
    <w:rPr>
      <w:color w:val="800080"/>
      <w:u w:val="single"/>
    </w:rPr>
  </w:style>
  <w:style w:type="table" w:styleId="Tabellrutenett">
    <w:name w:val="Table Grid"/>
    <w:basedOn w:val="Vanligtabell"/>
    <w:rsid w:val="00417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53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E07AC4A5.dotm</Template>
  <TotalTime>0</TotalTime>
  <Pages>1</Pages>
  <Words>41</Words>
  <Characters>336</Characters>
  <Application>Microsoft Office Word</Application>
  <DocSecurity>0</DocSecurity>
  <Lines>336</Lines>
  <Paragraphs>34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 </vt:lpstr>
    </vt:vector>
  </TitlesOfParts>
  <Manager/>
  <Company/>
  <LinksUpToDate>false</LinksUpToDate>
  <CharactersWithSpaces>343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Hjard Rune Jensen</dc:creator>
  <cp:keywords/>
  <dc:description/>
  <cp:lastModifiedBy>Hjard Jensen</cp:lastModifiedBy>
  <cp:revision>2</cp:revision>
  <dcterms:created xsi:type="dcterms:W3CDTF">2020-07-14T00:21:00Z</dcterms:created>
  <dcterms:modified xsi:type="dcterms:W3CDTF">2020-07-14T00:21:00Z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9a2c7edd-c77f-4f08-86d8-322dd811686d</vt:lpwstr>
  </property>
</Properties>
</file>