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840" w:type="dxa"/>
        <w:tblInd w:w="-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5"/>
        <w:gridCol w:w="4775"/>
        <w:gridCol w:w="1260"/>
        <w:gridCol w:w="4860"/>
        <w:gridCol w:w="1800"/>
        <w:gridCol w:w="1620"/>
        <w:gridCol w:w="1080"/>
      </w:tblGrid>
      <w:tr w:rsidR="00597361" w:rsidRPr="006777B8" w:rsidTr="00643578">
        <w:trPr>
          <w:tblHeader/>
        </w:trPr>
        <w:tc>
          <w:tcPr>
            <w:tcW w:w="445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77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</w:pPr>
            <w:r w:rsidRPr="006777B8"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  <w:t>Kvalitetssikrende aktiviteter</w:t>
            </w:r>
          </w:p>
        </w:tc>
        <w:tc>
          <w:tcPr>
            <w:tcW w:w="1260" w:type="dxa"/>
          </w:tcPr>
          <w:p w:rsidR="00597361" w:rsidRPr="006777B8" w:rsidRDefault="006777B8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</w:pPr>
            <w:r w:rsidRPr="006777B8"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  <w:t>Rolle</w:t>
            </w:r>
          </w:p>
        </w:tc>
        <w:tc>
          <w:tcPr>
            <w:tcW w:w="4860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</w:pPr>
            <w:r w:rsidRPr="006777B8"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  <w:t>Aksjon</w:t>
            </w:r>
          </w:p>
        </w:tc>
        <w:tc>
          <w:tcPr>
            <w:tcW w:w="1800" w:type="dxa"/>
          </w:tcPr>
          <w:p w:rsidR="00597361" w:rsidRPr="006777B8" w:rsidRDefault="006777B8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</w:pPr>
            <w:r w:rsidRPr="006777B8"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  <w:t>Når</w:t>
            </w:r>
          </w:p>
        </w:tc>
        <w:tc>
          <w:tcPr>
            <w:tcW w:w="1620" w:type="dxa"/>
          </w:tcPr>
          <w:p w:rsidR="00597361" w:rsidRPr="006777B8" w:rsidRDefault="006777B8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</w:pPr>
            <w:r w:rsidRPr="006777B8"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  <w:t>Hvem (navn)</w:t>
            </w:r>
          </w:p>
        </w:tc>
        <w:tc>
          <w:tcPr>
            <w:tcW w:w="1080" w:type="dxa"/>
          </w:tcPr>
          <w:p w:rsidR="00597361" w:rsidRPr="006777B8" w:rsidRDefault="00597361" w:rsidP="004104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</w:pPr>
            <w:r w:rsidRPr="006777B8">
              <w:rPr>
                <w:rFonts w:ascii="Verdana" w:hAnsi="Verdana" w:cs="Helv"/>
                <w:b/>
                <w:bCs/>
                <w:color w:val="000080"/>
                <w:sz w:val="16"/>
                <w:szCs w:val="16"/>
              </w:rPr>
              <w:t>Status</w:t>
            </w: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</w:pPr>
            <w:r w:rsidRPr="006777B8"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>Sikr</w:t>
            </w:r>
            <w:r w:rsidR="007F5D2A">
              <w:rPr>
                <w:rFonts w:ascii="Verdana" w:hAnsi="Verdana" w:cs="Helv"/>
                <w:color w:val="000000"/>
                <w:sz w:val="16"/>
                <w:szCs w:val="16"/>
              </w:rPr>
              <w:t>e at alle relevante styrende dok</w:t>
            </w: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 xml:space="preserve">umenter er inkludert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i</w:t>
            </w:r>
            <w:bookmarkStart w:id="0" w:name="_GoBack"/>
            <w:bookmarkEnd w:id="0"/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 xml:space="preserve"> prosjektoppdraget/mandatet, og at disse blir fulgt.</w:t>
            </w:r>
          </w:p>
        </w:tc>
        <w:tc>
          <w:tcPr>
            <w:tcW w:w="1260" w:type="dxa"/>
          </w:tcPr>
          <w:p w:rsidR="00597361" w:rsidRPr="006777B8" w:rsidRDefault="006777B8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>Prosjekt</w:t>
            </w:r>
            <w:r w:rsidR="007F5D2A">
              <w:rPr>
                <w:rFonts w:ascii="Verdana" w:hAnsi="Verdana" w:cs="Helv"/>
                <w:color w:val="000000"/>
                <w:sz w:val="16"/>
                <w:szCs w:val="16"/>
              </w:rPr>
              <w:t>l</w:t>
            </w: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>eder</w:t>
            </w:r>
          </w:p>
        </w:tc>
        <w:tc>
          <w:tcPr>
            <w:tcW w:w="4860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 xml:space="preserve">Prosjektleder er ansvarlig for å følge 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relevante</w:t>
            </w: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 xml:space="preserve"> styrende 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dok</w:t>
            </w: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 xml:space="preserve">umenter. Prosjekteier er ansvarlig for å informere prosjektleder om hvilke styrende 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dok</w:t>
            </w: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>umenter som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 e</w:t>
            </w:r>
            <w:r w:rsidRPr="006777B8">
              <w:rPr>
                <w:rFonts w:ascii="Verdana" w:hAnsi="Verdana" w:cs="Helv"/>
                <w:color w:val="000000"/>
                <w:sz w:val="16"/>
                <w:szCs w:val="16"/>
              </w:rPr>
              <w:t>r relevante. Listen må inkluderes i prosjektoppdraget/mandatet.</w:t>
            </w:r>
          </w:p>
        </w:tc>
        <w:tc>
          <w:tcPr>
            <w:tcW w:w="1800" w:type="dxa"/>
          </w:tcPr>
          <w:p w:rsidR="00597361" w:rsidRPr="006777B8" w:rsidRDefault="006777B8" w:rsidP="00AC522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Før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1 og </w:t>
            </w:r>
            <w:r w:rsidR="00AC5226">
              <w:rPr>
                <w:rFonts w:ascii="Verdana" w:hAnsi="Verdana" w:cs="Helv"/>
                <w:color w:val="000000"/>
                <w:sz w:val="16"/>
                <w:szCs w:val="16"/>
              </w:rPr>
              <w:t>ved behov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Sikre at arkivering er planlagt som en prosjektaktivitet.</w:t>
            </w:r>
          </w:p>
        </w:tc>
        <w:tc>
          <w:tcPr>
            <w:tcW w:w="1260" w:type="dxa"/>
          </w:tcPr>
          <w:p w:rsidR="00597361" w:rsidRPr="006777B8" w:rsidRDefault="006777B8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Prosjektleder</w:t>
            </w:r>
          </w:p>
        </w:tc>
        <w:tc>
          <w:tcPr>
            <w:tcW w:w="4860" w:type="dxa"/>
          </w:tcPr>
          <w:p w:rsidR="00597361" w:rsidRPr="006777B8" w:rsidRDefault="006777B8" w:rsidP="007D2154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Hvis relevant.</w:t>
            </w:r>
          </w:p>
        </w:tc>
        <w:tc>
          <w:tcPr>
            <w:tcW w:w="1800" w:type="dxa"/>
          </w:tcPr>
          <w:p w:rsidR="00597361" w:rsidRPr="006777B8" w:rsidRDefault="006777B8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Etter hver </w:t>
            </w:r>
            <w:proofErr w:type="spellStart"/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Mx</w:t>
            </w:r>
            <w:proofErr w:type="spellEnd"/>
          </w:p>
        </w:tc>
        <w:tc>
          <w:tcPr>
            <w:tcW w:w="1620" w:type="dxa"/>
          </w:tcPr>
          <w:p w:rsidR="00597361" w:rsidRPr="006777B8" w:rsidRDefault="00597361" w:rsidP="0064357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Formell godkjennings- og signeringsrutiner for alle leveranser.</w:t>
            </w:r>
          </w:p>
        </w:tc>
        <w:tc>
          <w:tcPr>
            <w:tcW w:w="1260" w:type="dxa"/>
          </w:tcPr>
          <w:p w:rsidR="00597361" w:rsidRPr="006777B8" w:rsidRDefault="006777B8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Prosjektleder</w:t>
            </w:r>
          </w:p>
        </w:tc>
        <w:tc>
          <w:tcPr>
            <w:tcW w:w="4860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Lage rutiner som dekker alle leveransene i prosjektet.</w:t>
            </w:r>
          </w:p>
        </w:tc>
        <w:tc>
          <w:tcPr>
            <w:tcW w:w="1800" w:type="dxa"/>
          </w:tcPr>
          <w:p w:rsidR="00597361" w:rsidRPr="006777B8" w:rsidRDefault="006777B8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Umiddelbart etter prosjektstart.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6777B8" w:rsidP="00597361">
            <w:pPr>
              <w:keepNext/>
              <w:keepLines/>
              <w:tabs>
                <w:tab w:val="left" w:pos="3775"/>
              </w:tabs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Forberedelse til drift</w:t>
            </w:r>
          </w:p>
          <w:p w:rsidR="00597361" w:rsidRPr="006777B8" w:rsidRDefault="00597361" w:rsidP="00597361">
            <w:pPr>
              <w:keepNext/>
              <w:keepLines/>
              <w:tabs>
                <w:tab w:val="left" w:pos="3775"/>
              </w:tabs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FF"/>
                <w:sz w:val="16"/>
                <w:szCs w:val="16"/>
              </w:rPr>
            </w:pPr>
          </w:p>
        </w:tc>
        <w:tc>
          <w:tcPr>
            <w:tcW w:w="1260" w:type="dxa"/>
          </w:tcPr>
          <w:p w:rsidR="00597361" w:rsidRPr="006777B8" w:rsidRDefault="006777B8" w:rsidP="00CE7BAF">
            <w:pPr>
              <w:keepNext/>
              <w:keepLines/>
              <w:tabs>
                <w:tab w:val="left" w:pos="8310"/>
              </w:tabs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Driftsgruppen i prosjektet</w:t>
            </w:r>
          </w:p>
        </w:tc>
        <w:tc>
          <w:tcPr>
            <w:tcW w:w="4860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Støtte prosjektet med planlegging av test- og produksjonsmiljøet og løse driftsrelaterte problemer. Gi informasjon om eksisterende testmiljø, produksjonsmiljø, nettverk, servere etc. Hjelpe prosjektet med å velge tekniske løsninger med lave driftskostnader. Det er ønskelig å motta en sjekkliste fra produksjons- eller endringsleder.</w:t>
            </w:r>
          </w:p>
        </w:tc>
        <w:tc>
          <w:tcPr>
            <w:tcW w:w="1800" w:type="dxa"/>
          </w:tcPr>
          <w:p w:rsidR="00597361" w:rsidRPr="006777B8" w:rsidRDefault="006777B8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Før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3</w:t>
            </w:r>
          </w:p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</w:tcPr>
          <w:p w:rsidR="00597361" w:rsidRPr="006777B8" w:rsidRDefault="00597361" w:rsidP="005A53A4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19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Versjonskontroll av dokumentasjon</w:t>
            </w:r>
          </w:p>
        </w:tc>
        <w:tc>
          <w:tcPr>
            <w:tcW w:w="1260" w:type="dxa"/>
          </w:tcPr>
          <w:p w:rsidR="00597361" w:rsidRPr="006777B8" w:rsidRDefault="006777B8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Prosjektleder</w:t>
            </w:r>
          </w:p>
        </w:tc>
        <w:tc>
          <w:tcPr>
            <w:tcW w:w="4860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Bruk versjonskontroll på all prosjektdokumentasjon, </w:t>
            </w:r>
            <w:proofErr w:type="spellStart"/>
            <w:r>
              <w:rPr>
                <w:rFonts w:ascii="Verdana" w:hAnsi="Verdana" w:cs="Helv"/>
                <w:color w:val="000000"/>
                <w:sz w:val="16"/>
                <w:szCs w:val="16"/>
              </w:rPr>
              <w:t>evt</w:t>
            </w:r>
            <w:proofErr w:type="spellEnd"/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 ved hjelp at team </w:t>
            </w:r>
            <w:proofErr w:type="spellStart"/>
            <w:r>
              <w:rPr>
                <w:rFonts w:ascii="Verdana" w:hAnsi="Verdana" w:cs="Helv"/>
                <w:color w:val="000000"/>
                <w:sz w:val="16"/>
                <w:szCs w:val="16"/>
              </w:rPr>
              <w:t>sites</w:t>
            </w:r>
            <w:proofErr w:type="spellEnd"/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 og versjonshåndteringssystem. Dokumentasjon må ha korrekt status (draft/final).</w:t>
            </w:r>
          </w:p>
        </w:tc>
        <w:tc>
          <w:tcPr>
            <w:tcW w:w="1800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Kontinuerlig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Versjonskontroll av kode</w:t>
            </w:r>
          </w:p>
        </w:tc>
        <w:tc>
          <w:tcPr>
            <w:tcW w:w="1260" w:type="dxa"/>
          </w:tcPr>
          <w:p w:rsidR="00597361" w:rsidRPr="006777B8" w:rsidRDefault="006777B8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Prosjektleder/teknisk prosjektleder</w:t>
            </w:r>
          </w:p>
        </w:tc>
        <w:tc>
          <w:tcPr>
            <w:tcW w:w="4860" w:type="dxa"/>
          </w:tcPr>
          <w:p w:rsidR="00597361" w:rsidRPr="006777B8" w:rsidRDefault="006777B8" w:rsidP="006777B8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Hvis det er programkode i prosjektet, bruk verktøy for å holde kontroll på kodeversjoner.</w:t>
            </w:r>
          </w:p>
        </w:tc>
        <w:tc>
          <w:tcPr>
            <w:tcW w:w="1800" w:type="dxa"/>
          </w:tcPr>
          <w:p w:rsidR="00597361" w:rsidRPr="006777B8" w:rsidRDefault="006777B8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Kontinuerlig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6777B8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6777B8" w:rsidP="00AC522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sz w:val="16"/>
                <w:szCs w:val="16"/>
              </w:rPr>
              <w:t xml:space="preserve">Kvalitetskontroll av </w:t>
            </w:r>
            <w:r w:rsidR="00AC5226">
              <w:rPr>
                <w:rFonts w:ascii="Verdana" w:hAnsi="Verdana" w:cs="Helv"/>
                <w:sz w:val="16"/>
                <w:szCs w:val="16"/>
              </w:rPr>
              <w:t>arbeidsmodell</w:t>
            </w:r>
          </w:p>
        </w:tc>
        <w:tc>
          <w:tcPr>
            <w:tcW w:w="1260" w:type="dxa"/>
          </w:tcPr>
          <w:p w:rsidR="00597361" w:rsidRPr="006777B8" w:rsidRDefault="006777B8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Kvalitets- ansvarlig</w:t>
            </w:r>
          </w:p>
        </w:tc>
        <w:tc>
          <w:tcPr>
            <w:tcW w:w="4860" w:type="dxa"/>
          </w:tcPr>
          <w:p w:rsidR="00597361" w:rsidRPr="006777B8" w:rsidRDefault="00AC5226" w:rsidP="00AC522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Verifiser at man benytter hensiktsmessig arbeidsmodell og at kvaliteten på dokumentasjonen er tilfredsstillende.</w:t>
            </w:r>
          </w:p>
        </w:tc>
        <w:tc>
          <w:tcPr>
            <w:tcW w:w="1800" w:type="dxa"/>
          </w:tcPr>
          <w:p w:rsidR="00597361" w:rsidRPr="006777B8" w:rsidRDefault="00AC5226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Før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2 og ved behov</w:t>
            </w:r>
          </w:p>
        </w:tc>
        <w:tc>
          <w:tcPr>
            <w:tcW w:w="1620" w:type="dxa"/>
          </w:tcPr>
          <w:p w:rsidR="00597361" w:rsidRPr="006777B8" w:rsidRDefault="00597361" w:rsidP="004555CE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5B37E6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5B37E6" w:rsidP="005B37E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Overleveringsprosessen inklusiv funksjonell test og operativ test</w:t>
            </w:r>
          </w:p>
        </w:tc>
        <w:tc>
          <w:tcPr>
            <w:tcW w:w="1260" w:type="dxa"/>
          </w:tcPr>
          <w:p w:rsidR="00597361" w:rsidRPr="006777B8" w:rsidRDefault="005B37E6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Prosjektleder</w:t>
            </w:r>
          </w:p>
        </w:tc>
        <w:tc>
          <w:tcPr>
            <w:tcW w:w="4860" w:type="dxa"/>
          </w:tcPr>
          <w:p w:rsidR="00597361" w:rsidRPr="006777B8" w:rsidRDefault="00597361" w:rsidP="007D2154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</w:tcPr>
          <w:p w:rsidR="00597361" w:rsidRPr="006777B8" w:rsidRDefault="005B37E6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Før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5B37E6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FF0000"/>
                <w:sz w:val="16"/>
                <w:szCs w:val="16"/>
              </w:rPr>
              <w:t>O</w:t>
            </w:r>
          </w:p>
        </w:tc>
        <w:tc>
          <w:tcPr>
            <w:tcW w:w="4775" w:type="dxa"/>
          </w:tcPr>
          <w:p w:rsidR="00597361" w:rsidRPr="006777B8" w:rsidRDefault="005B37E6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FF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Teknisk gjennomgang av løsningen</w:t>
            </w:r>
          </w:p>
        </w:tc>
        <w:tc>
          <w:tcPr>
            <w:tcW w:w="1260" w:type="dxa"/>
          </w:tcPr>
          <w:p w:rsidR="00597361" w:rsidRPr="006777B8" w:rsidRDefault="005B37E6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Produksjons- eller endringsleder</w:t>
            </w:r>
          </w:p>
        </w:tc>
        <w:tc>
          <w:tcPr>
            <w:tcW w:w="4860" w:type="dxa"/>
          </w:tcPr>
          <w:p w:rsidR="00597361" w:rsidRPr="006777B8" w:rsidRDefault="005B37E6" w:rsidP="007D2154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Verifiser at den valgte løsningen er</w:t>
            </w:r>
            <w:r w:rsidR="007F5D2A">
              <w:rPr>
                <w:rFonts w:ascii="Verdana" w:hAnsi="Verdana" w:cs="Helv"/>
                <w:color w:val="000000"/>
                <w:sz w:val="16"/>
                <w:szCs w:val="16"/>
              </w:rPr>
              <w:t xml:space="preserve"> i henhold til eksisterende prod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uksjonsmiljø.</w:t>
            </w:r>
          </w:p>
        </w:tc>
        <w:tc>
          <w:tcPr>
            <w:tcW w:w="1800" w:type="dxa"/>
          </w:tcPr>
          <w:p w:rsidR="00597361" w:rsidRPr="006777B8" w:rsidRDefault="005B37E6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Før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F4515E" w:rsidRPr="006777B8" w:rsidTr="00643578">
        <w:tc>
          <w:tcPr>
            <w:tcW w:w="445" w:type="dxa"/>
          </w:tcPr>
          <w:p w:rsidR="00F4515E" w:rsidRPr="006777B8" w:rsidRDefault="00EE1F47" w:rsidP="00F4515E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4775" w:type="dxa"/>
          </w:tcPr>
          <w:p w:rsidR="00F4515E" w:rsidRPr="006777B8" w:rsidRDefault="005B37E6" w:rsidP="00F4515E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sz w:val="16"/>
                <w:szCs w:val="16"/>
              </w:rPr>
            </w:pPr>
            <w:proofErr w:type="spellStart"/>
            <w:r>
              <w:rPr>
                <w:rFonts w:ascii="Verdana" w:hAnsi="Verdana" w:cs="Helv"/>
                <w:sz w:val="16"/>
                <w:szCs w:val="16"/>
              </w:rPr>
              <w:t>Oppstartsstøtte</w:t>
            </w:r>
            <w:proofErr w:type="spellEnd"/>
            <w:r>
              <w:rPr>
                <w:rFonts w:ascii="Verdana" w:hAnsi="Verdana" w:cs="Helv"/>
                <w:sz w:val="16"/>
                <w:szCs w:val="16"/>
              </w:rPr>
              <w:t xml:space="preserve"> og </w:t>
            </w:r>
            <w:proofErr w:type="spellStart"/>
            <w:r>
              <w:rPr>
                <w:rFonts w:ascii="Verdana" w:hAnsi="Verdana" w:cs="Helv"/>
                <w:sz w:val="16"/>
                <w:szCs w:val="16"/>
              </w:rPr>
              <w:t>coaching</w:t>
            </w:r>
            <w:proofErr w:type="spellEnd"/>
          </w:p>
          <w:p w:rsidR="005B37E6" w:rsidRDefault="005B37E6" w:rsidP="00643578">
            <w:pPr>
              <w:keepNext/>
              <w:keepLines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Oppsett av arbeidsmodell</w:t>
            </w:r>
          </w:p>
          <w:p w:rsidR="005B37E6" w:rsidRDefault="005B37E6" w:rsidP="00643578">
            <w:pPr>
              <w:keepNext/>
              <w:keepLines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Utvikling av prosjektoppdrag/mandat</w:t>
            </w:r>
          </w:p>
          <w:p w:rsidR="005B37E6" w:rsidRDefault="005B37E6" w:rsidP="00643578">
            <w:pPr>
              <w:keepNext/>
              <w:keepLines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Utvikle prosjektmanual</w:t>
            </w:r>
          </w:p>
          <w:p w:rsidR="005B37E6" w:rsidRDefault="005B37E6" w:rsidP="00643578">
            <w:pPr>
              <w:keepNext/>
              <w:keepLines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Utvikle kvalitetsplan</w:t>
            </w:r>
          </w:p>
          <w:p w:rsidR="00F4515E" w:rsidRPr="006777B8" w:rsidRDefault="005B37E6" w:rsidP="005B37E6">
            <w:pPr>
              <w:keepNext/>
              <w:keepLines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 w:rsidRPr="005B37E6">
              <w:rPr>
                <w:rFonts w:ascii="Verdana" w:hAnsi="Verdana" w:cs="Helv"/>
                <w:color w:val="000000"/>
                <w:sz w:val="16"/>
                <w:szCs w:val="16"/>
              </w:rPr>
              <w:t xml:space="preserve">Lage en plan for </w:t>
            </w:r>
            <w:proofErr w:type="spellStart"/>
            <w:r w:rsidRPr="005B37E6">
              <w:rPr>
                <w:rFonts w:ascii="Verdana" w:hAnsi="Verdana" w:cs="Helv"/>
                <w:color w:val="000000"/>
                <w:sz w:val="16"/>
                <w:szCs w:val="16"/>
              </w:rPr>
              <w:t>coaching</w:t>
            </w:r>
            <w:proofErr w:type="spellEnd"/>
          </w:p>
        </w:tc>
        <w:tc>
          <w:tcPr>
            <w:tcW w:w="1260" w:type="dxa"/>
          </w:tcPr>
          <w:p w:rsidR="00F4515E" w:rsidRPr="006777B8" w:rsidRDefault="005B37E6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Kunden</w:t>
            </w:r>
          </w:p>
        </w:tc>
        <w:tc>
          <w:tcPr>
            <w:tcW w:w="4860" w:type="dxa"/>
          </w:tcPr>
          <w:p w:rsidR="00F4515E" w:rsidRPr="006777B8" w:rsidRDefault="005B37E6" w:rsidP="005B37E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For å hjelpe prosjektleder med planleggingen ved oppstart av prosjektet.</w:t>
            </w:r>
          </w:p>
        </w:tc>
        <w:tc>
          <w:tcPr>
            <w:tcW w:w="1800" w:type="dxa"/>
          </w:tcPr>
          <w:p w:rsidR="00F4515E" w:rsidRPr="006777B8" w:rsidRDefault="005B37E6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Oppstart rundt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1 og ellers ved behov</w:t>
            </w:r>
          </w:p>
        </w:tc>
        <w:tc>
          <w:tcPr>
            <w:tcW w:w="1620" w:type="dxa"/>
          </w:tcPr>
          <w:p w:rsidR="00F4515E" w:rsidRPr="006777B8" w:rsidRDefault="00F4515E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FF"/>
                <w:sz w:val="16"/>
                <w:szCs w:val="16"/>
              </w:rPr>
            </w:pPr>
          </w:p>
        </w:tc>
        <w:tc>
          <w:tcPr>
            <w:tcW w:w="1080" w:type="dxa"/>
          </w:tcPr>
          <w:p w:rsidR="00F4515E" w:rsidRPr="006777B8" w:rsidRDefault="00F4515E" w:rsidP="00F4515E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EE1F47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4775" w:type="dxa"/>
          </w:tcPr>
          <w:p w:rsidR="005B37E6" w:rsidRDefault="005B37E6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Arbeidsmøter med brukere</w:t>
            </w:r>
          </w:p>
          <w:p w:rsidR="00597361" w:rsidRPr="006777B8" w:rsidRDefault="005B37E6" w:rsidP="005B37E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Forskjellige typer arbeidsmøter med de mest sentrale brukerne bør organiseres, f eks i forbindelse med modellering av arbeidsprosesser og utvikling av 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lastRenderedPageBreak/>
              <w:t>kravspesifikasjon.</w:t>
            </w:r>
          </w:p>
        </w:tc>
        <w:tc>
          <w:tcPr>
            <w:tcW w:w="1260" w:type="dxa"/>
          </w:tcPr>
          <w:p w:rsidR="00597361" w:rsidRPr="006777B8" w:rsidRDefault="005B37E6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lastRenderedPageBreak/>
              <w:t>Arbeids-gruppeleder</w:t>
            </w:r>
          </w:p>
        </w:tc>
        <w:tc>
          <w:tcPr>
            <w:tcW w:w="4860" w:type="dxa"/>
          </w:tcPr>
          <w:p w:rsidR="00597361" w:rsidRPr="006777B8" w:rsidRDefault="005B37E6" w:rsidP="005B37E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Delta i utviklingen av brukerrelaterte leveranser som kravspesifikasjon, arbeidsprosesser etc.</w:t>
            </w:r>
          </w:p>
        </w:tc>
        <w:tc>
          <w:tcPr>
            <w:tcW w:w="1800" w:type="dxa"/>
          </w:tcPr>
          <w:p w:rsidR="00597361" w:rsidRPr="006777B8" w:rsidRDefault="005B37E6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Før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2 og ved behov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EE1F47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4775" w:type="dxa"/>
          </w:tcPr>
          <w:p w:rsidR="00597361" w:rsidRPr="006777B8" w:rsidRDefault="005B37E6" w:rsidP="005B37E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Systemrelaterte arbeidsmøter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br/>
              <w:t>Systemrelaterte arbeidsmøter med tekniske eksperter kan organiseres for å utvikle systemrelaterte leveranser.</w:t>
            </w:r>
          </w:p>
        </w:tc>
        <w:tc>
          <w:tcPr>
            <w:tcW w:w="1260" w:type="dxa"/>
          </w:tcPr>
          <w:p w:rsidR="00597361" w:rsidRPr="006777B8" w:rsidRDefault="005B37E6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Arbeids-gruppeleder</w:t>
            </w:r>
          </w:p>
        </w:tc>
        <w:tc>
          <w:tcPr>
            <w:tcW w:w="4860" w:type="dxa"/>
          </w:tcPr>
          <w:p w:rsidR="00597361" w:rsidRPr="006777B8" w:rsidRDefault="005B37E6" w:rsidP="005B37E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Delta i utviklingen av systemrelaterte leveranser som systemarkitektur, softwarearkitektur, funksjonell spesifikasjon, designdokument etc.</w:t>
            </w:r>
          </w:p>
        </w:tc>
        <w:tc>
          <w:tcPr>
            <w:tcW w:w="1800" w:type="dxa"/>
          </w:tcPr>
          <w:p w:rsidR="00597361" w:rsidRPr="006777B8" w:rsidRDefault="005B37E6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Før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1 og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3 og ved behov</w:t>
            </w:r>
          </w:p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FF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EE1F47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4775" w:type="dxa"/>
          </w:tcPr>
          <w:p w:rsidR="005B37E6" w:rsidRDefault="005B37E6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Teknisk støtte</w:t>
            </w:r>
          </w:p>
          <w:p w:rsidR="00597361" w:rsidRPr="006777B8" w:rsidRDefault="005B37E6" w:rsidP="005B37E6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Bruke eksterne tekniske eksperter ved behov.</w:t>
            </w:r>
          </w:p>
        </w:tc>
        <w:tc>
          <w:tcPr>
            <w:tcW w:w="1260" w:type="dxa"/>
          </w:tcPr>
          <w:p w:rsidR="00597361" w:rsidRPr="006777B8" w:rsidRDefault="005B37E6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Teknisk </w:t>
            </w:r>
            <w:proofErr w:type="spellStart"/>
            <w:r>
              <w:rPr>
                <w:rFonts w:ascii="Verdana" w:hAnsi="Verdana" w:cs="Helv"/>
                <w:color w:val="000000"/>
                <w:sz w:val="16"/>
                <w:szCs w:val="16"/>
              </w:rPr>
              <w:t>coach</w:t>
            </w:r>
            <w:proofErr w:type="spellEnd"/>
          </w:p>
        </w:tc>
        <w:tc>
          <w:tcPr>
            <w:tcW w:w="4860" w:type="dxa"/>
          </w:tcPr>
          <w:p w:rsidR="00597361" w:rsidRPr="006777B8" w:rsidRDefault="005B37E6" w:rsidP="004D204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For å støtte prosjektet med å </w:t>
            </w:r>
            <w:r w:rsidR="004D2049">
              <w:rPr>
                <w:rFonts w:ascii="Verdana" w:hAnsi="Verdana" w:cs="Helv"/>
                <w:color w:val="000000"/>
                <w:sz w:val="16"/>
                <w:szCs w:val="16"/>
              </w:rPr>
              <w:t>løse tekniske utfordringer, f eks modellering av forretningsprosesser, arkitektur, design, nettverk, integrasjon, datamodellering, programmering, testing, tekniske verktøy etc.</w:t>
            </w:r>
          </w:p>
        </w:tc>
        <w:tc>
          <w:tcPr>
            <w:tcW w:w="1800" w:type="dxa"/>
          </w:tcPr>
          <w:p w:rsidR="00597361" w:rsidRPr="006777B8" w:rsidRDefault="004D2049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Ved behov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FF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EE1F47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4775" w:type="dxa"/>
          </w:tcPr>
          <w:p w:rsidR="00597361" w:rsidRPr="006777B8" w:rsidRDefault="004D2049" w:rsidP="004D204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Kvalitetskontroll av brukerrelaterte leveranser</w:t>
            </w:r>
          </w:p>
        </w:tc>
        <w:tc>
          <w:tcPr>
            <w:tcW w:w="1260" w:type="dxa"/>
          </w:tcPr>
          <w:p w:rsidR="00597361" w:rsidRPr="006777B8" w:rsidRDefault="004D2049" w:rsidP="004D204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Team for bruker-gjennomgang</w:t>
            </w:r>
          </w:p>
        </w:tc>
        <w:tc>
          <w:tcPr>
            <w:tcW w:w="4860" w:type="dxa"/>
          </w:tcPr>
          <w:p w:rsidR="00597361" w:rsidRPr="006777B8" w:rsidRDefault="004D2049" w:rsidP="007F5D2A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Sjekk at brukerrelaterte leveranser som </w:t>
            </w:r>
            <w:proofErr w:type="spellStart"/>
            <w:r>
              <w:rPr>
                <w:rFonts w:ascii="Verdana" w:hAnsi="Verdana" w:cs="Helv"/>
                <w:color w:val="000000"/>
                <w:sz w:val="16"/>
                <w:szCs w:val="16"/>
              </w:rPr>
              <w:t>scope</w:t>
            </w:r>
            <w:proofErr w:type="spellEnd"/>
            <w:r>
              <w:rPr>
                <w:rFonts w:ascii="Verdana" w:hAnsi="Verdana" w:cs="Helv"/>
                <w:color w:val="000000"/>
                <w:sz w:val="16"/>
                <w:szCs w:val="16"/>
              </w:rPr>
              <w:t>, arbeidsprosesser og kravspesifikasjon er korrekt.</w:t>
            </w:r>
          </w:p>
        </w:tc>
        <w:tc>
          <w:tcPr>
            <w:tcW w:w="1800" w:type="dxa"/>
          </w:tcPr>
          <w:p w:rsidR="00597361" w:rsidRPr="006777B8" w:rsidRDefault="004D2049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 xml:space="preserve">Før </w:t>
            </w:r>
            <w:r w:rsidR="00E529AF">
              <w:rPr>
                <w:rFonts w:ascii="Verdana" w:hAnsi="Verdana" w:cs="Helv"/>
                <w:color w:val="000000"/>
                <w:sz w:val="16"/>
                <w:szCs w:val="16"/>
              </w:rPr>
              <w:t>M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2 og ved behov</w:t>
            </w:r>
          </w:p>
        </w:tc>
        <w:tc>
          <w:tcPr>
            <w:tcW w:w="1620" w:type="dxa"/>
          </w:tcPr>
          <w:p w:rsidR="004555CE" w:rsidRPr="006777B8" w:rsidRDefault="004555CE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EE1F47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4775" w:type="dxa"/>
          </w:tcPr>
          <w:p w:rsidR="00EE1F47" w:rsidRDefault="00EE1F47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Kvalitetskontroll av systemrelaterte leveranser</w:t>
            </w:r>
          </w:p>
          <w:p w:rsidR="00597361" w:rsidRPr="006777B8" w:rsidRDefault="00EE1F47" w:rsidP="007F5D2A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Det bør organiseres forskjellige typer teknisk gjennomgang som f eks gjennomgang av systemarkitektur, softwarearkitektur, funksjonell spesifikasjon, desi</w:t>
            </w:r>
            <w:r w:rsidR="007F5D2A">
              <w:rPr>
                <w:rFonts w:ascii="Verdana" w:hAnsi="Verdana" w:cs="Helv"/>
                <w:color w:val="000000"/>
                <w:sz w:val="16"/>
                <w:szCs w:val="16"/>
              </w:rPr>
              <w:t>g</w:t>
            </w:r>
            <w:r>
              <w:rPr>
                <w:rFonts w:ascii="Verdana" w:hAnsi="Verdana" w:cs="Helv"/>
                <w:color w:val="000000"/>
                <w:sz w:val="16"/>
                <w:szCs w:val="16"/>
              </w:rPr>
              <w:t>n etc. Bruk eksterne eksperter ved behov.</w:t>
            </w:r>
          </w:p>
        </w:tc>
        <w:tc>
          <w:tcPr>
            <w:tcW w:w="1260" w:type="dxa"/>
          </w:tcPr>
          <w:p w:rsidR="00597361" w:rsidRPr="006777B8" w:rsidRDefault="00EE1F47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Team for teknisk gjennomgang</w:t>
            </w:r>
          </w:p>
        </w:tc>
        <w:tc>
          <w:tcPr>
            <w:tcW w:w="4860" w:type="dxa"/>
          </w:tcPr>
          <w:p w:rsidR="00597361" w:rsidRPr="006777B8" w:rsidRDefault="00EE1F47" w:rsidP="00EE1F47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Verifiser systemrelaterte leveranser. Verifiser at hensiktsmessige, gode, robuste, skalerbare og gjenbrukbare løsninger er valgt.</w:t>
            </w:r>
          </w:p>
        </w:tc>
        <w:tc>
          <w:tcPr>
            <w:tcW w:w="1800" w:type="dxa"/>
          </w:tcPr>
          <w:p w:rsidR="00597361" w:rsidRPr="006777B8" w:rsidRDefault="00EE1F47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Ved behov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FF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  <w:tr w:rsidR="00597361" w:rsidRPr="006777B8" w:rsidTr="00643578">
        <w:tc>
          <w:tcPr>
            <w:tcW w:w="445" w:type="dxa"/>
          </w:tcPr>
          <w:p w:rsidR="00597361" w:rsidRPr="006777B8" w:rsidRDefault="00EE1F47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5"/>
              <w:jc w:val="center"/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4775" w:type="dxa"/>
          </w:tcPr>
          <w:p w:rsidR="00597361" w:rsidRPr="006777B8" w:rsidRDefault="00EE1F47" w:rsidP="00597361">
            <w:pPr>
              <w:keepLines/>
              <w:autoSpaceDE w:val="0"/>
              <w:autoSpaceDN w:val="0"/>
              <w:adjustRightInd w:val="0"/>
              <w:spacing w:line="240" w:lineRule="atLeast"/>
              <w:ind w:left="51" w:right="51"/>
              <w:rPr>
                <w:rFonts w:ascii="Verdana" w:hAnsi="Verdana" w:cs="Helv"/>
                <w:color w:val="0000FF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Annen kvalitetskontroll</w:t>
            </w:r>
          </w:p>
        </w:tc>
        <w:tc>
          <w:tcPr>
            <w:tcW w:w="1260" w:type="dxa"/>
          </w:tcPr>
          <w:p w:rsidR="00597361" w:rsidRPr="006777B8" w:rsidRDefault="00EE1F47" w:rsidP="00CE7BA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8" w:right="18"/>
              <w:jc w:val="center"/>
              <w:rPr>
                <w:rFonts w:ascii="Verdana" w:hAnsi="Verdana" w:cs="Helv"/>
                <w:color w:val="0000FF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Kvalitets-ansvarlig</w:t>
            </w:r>
          </w:p>
        </w:tc>
        <w:tc>
          <w:tcPr>
            <w:tcW w:w="4860" w:type="dxa"/>
          </w:tcPr>
          <w:p w:rsidR="007D2154" w:rsidRPr="006777B8" w:rsidRDefault="00EE1F47" w:rsidP="007D2154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right="51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I henhold til mandat</w:t>
            </w:r>
          </w:p>
        </w:tc>
        <w:tc>
          <w:tcPr>
            <w:tcW w:w="1800" w:type="dxa"/>
          </w:tcPr>
          <w:p w:rsidR="00597361" w:rsidRPr="006777B8" w:rsidRDefault="00EE1F47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20" w:right="20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  <w:r>
              <w:rPr>
                <w:rFonts w:ascii="Verdana" w:hAnsi="Verdana" w:cs="Helv"/>
                <w:color w:val="000000"/>
                <w:sz w:val="16"/>
                <w:szCs w:val="16"/>
              </w:rPr>
              <w:t>Ved behov</w:t>
            </w:r>
          </w:p>
        </w:tc>
        <w:tc>
          <w:tcPr>
            <w:tcW w:w="1620" w:type="dxa"/>
          </w:tcPr>
          <w:p w:rsidR="00597361" w:rsidRPr="006777B8" w:rsidRDefault="00597361" w:rsidP="00E16B0F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9" w:right="19"/>
              <w:jc w:val="center"/>
              <w:rPr>
                <w:rFonts w:ascii="Verdana" w:hAnsi="Verdana" w:cs="Helv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:rsidR="00597361" w:rsidRPr="006777B8" w:rsidRDefault="00597361" w:rsidP="00597361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4" w:right="14"/>
              <w:rPr>
                <w:rFonts w:ascii="Verdana" w:hAnsi="Verdana" w:cs="Helv"/>
                <w:sz w:val="16"/>
                <w:szCs w:val="16"/>
              </w:rPr>
            </w:pPr>
          </w:p>
        </w:tc>
      </w:tr>
    </w:tbl>
    <w:p w:rsidR="00643578" w:rsidRPr="006777B8" w:rsidRDefault="00643578" w:rsidP="00CE7BAF">
      <w:pPr>
        <w:rPr>
          <w:rFonts w:ascii="Verdana" w:hAnsi="Verdana"/>
          <w:sz w:val="16"/>
          <w:szCs w:val="16"/>
        </w:rPr>
      </w:pPr>
    </w:p>
    <w:p w:rsidR="00280AA0" w:rsidRPr="006777B8" w:rsidRDefault="00EE1F47" w:rsidP="00CE7BAF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</w:t>
      </w:r>
      <w:r w:rsidR="00597361" w:rsidRPr="006777B8">
        <w:rPr>
          <w:rFonts w:ascii="Verdana" w:hAnsi="Verdana"/>
          <w:sz w:val="16"/>
          <w:szCs w:val="16"/>
        </w:rPr>
        <w:t>=</w:t>
      </w:r>
      <w:r>
        <w:rPr>
          <w:rFonts w:ascii="Verdana" w:hAnsi="Verdana"/>
          <w:sz w:val="16"/>
          <w:szCs w:val="16"/>
        </w:rPr>
        <w:t>Obligatorisk, A=Anbefalt, F=Frivillig</w:t>
      </w:r>
    </w:p>
    <w:sectPr w:rsidR="00280AA0" w:rsidRPr="006777B8" w:rsidSect="0059736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03AA" w:rsidRDefault="00EE03AA">
      <w:r>
        <w:separator/>
      </w:r>
    </w:p>
  </w:endnote>
  <w:endnote w:type="continuationSeparator" w:id="0">
    <w:p w:rsidR="00EE03AA" w:rsidRDefault="00EE0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0382" w:rsidRDefault="00C70382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37E6" w:rsidRPr="00C70382" w:rsidRDefault="00C70382" w:rsidP="00C70382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 w:rsidR="00E529AF"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0382" w:rsidRDefault="00C7038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03AA" w:rsidRDefault="00EE03AA">
      <w:r>
        <w:separator/>
      </w:r>
    </w:p>
  </w:footnote>
  <w:footnote w:type="continuationSeparator" w:id="0">
    <w:p w:rsidR="00EE03AA" w:rsidRDefault="00EE03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0382" w:rsidRDefault="00C70382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37E6" w:rsidRPr="007F5D2A" w:rsidRDefault="005B37E6" w:rsidP="009A0AA6">
    <w:pPr>
      <w:pStyle w:val="Topptekst"/>
      <w:rPr>
        <w:rFonts w:ascii="Verdana" w:hAnsi="Verdana"/>
        <w:b/>
      </w:rPr>
    </w:pPr>
    <w:r w:rsidRPr="007F5D2A">
      <w:rPr>
        <w:rFonts w:ascii="Verdana" w:hAnsi="Verdana"/>
        <w:b/>
      </w:rPr>
      <w:t>Kvalitetsplan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0382" w:rsidRDefault="00C70382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 w15:restartNumberingAfterBreak="0">
    <w:nsid w:val="3CE32378"/>
    <w:multiLevelType w:val="hybridMultilevel"/>
    <w:tmpl w:val="AB6E4654"/>
    <w:lvl w:ilvl="0" w:tplc="DF1E2B5E">
      <w:numFmt w:val="bullet"/>
      <w:lvlText w:val="-"/>
      <w:lvlJc w:val="left"/>
      <w:pPr>
        <w:ind w:left="411" w:hanging="360"/>
      </w:pPr>
      <w:rPr>
        <w:rFonts w:ascii="Verdana" w:eastAsia="Times New Roman" w:hAnsi="Verdana" w:cs="Helv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7" w15:restartNumberingAfterBreak="0">
    <w:nsid w:val="64487A7B"/>
    <w:multiLevelType w:val="hybridMultilevel"/>
    <w:tmpl w:val="230264F0"/>
    <w:lvl w:ilvl="0" w:tplc="DF1E2B5E">
      <w:start w:val="5"/>
      <w:numFmt w:val="bullet"/>
      <w:lvlText w:val="-"/>
      <w:lvlJc w:val="left"/>
      <w:pPr>
        <w:tabs>
          <w:tab w:val="num" w:pos="462"/>
        </w:tabs>
        <w:ind w:left="462" w:hanging="360"/>
      </w:pPr>
      <w:rPr>
        <w:rFonts w:ascii="Verdana" w:eastAsia="Times New Roman" w:hAnsi="Verdana" w:cs="Helv" w:hint="default"/>
      </w:rPr>
    </w:lvl>
    <w:lvl w:ilvl="1" w:tplc="04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8" w15:restartNumberingAfterBreak="0">
    <w:nsid w:val="77BC4C22"/>
    <w:multiLevelType w:val="hybridMultilevel"/>
    <w:tmpl w:val="F95A7FE4"/>
    <w:lvl w:ilvl="0" w:tplc="DF1E2B5E">
      <w:start w:val="5"/>
      <w:numFmt w:val="bullet"/>
      <w:lvlText w:val="-"/>
      <w:lvlJc w:val="left"/>
      <w:pPr>
        <w:tabs>
          <w:tab w:val="num" w:pos="411"/>
        </w:tabs>
        <w:ind w:left="411" w:hanging="360"/>
      </w:pPr>
      <w:rPr>
        <w:rFonts w:ascii="Verdana" w:eastAsia="Times New Roman" w:hAnsi="Verdana" w:cs="Helv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131"/>
        </w:tabs>
        <w:ind w:left="113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51"/>
        </w:tabs>
        <w:ind w:left="185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71"/>
        </w:tabs>
        <w:ind w:left="257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91"/>
        </w:tabs>
        <w:ind w:left="329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11"/>
        </w:tabs>
        <w:ind w:left="401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31"/>
        </w:tabs>
        <w:ind w:left="473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51"/>
        </w:tabs>
        <w:ind w:left="545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71"/>
        </w:tabs>
        <w:ind w:left="6171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8"/>
  </w:num>
  <w:num w:numId="27">
    <w:abstractNumId w:val="7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97361"/>
    <w:rsid w:val="00006D12"/>
    <w:rsid w:val="00010CCF"/>
    <w:rsid w:val="00012342"/>
    <w:rsid w:val="00017167"/>
    <w:rsid w:val="00020694"/>
    <w:rsid w:val="00020ED1"/>
    <w:rsid w:val="00023525"/>
    <w:rsid w:val="00036227"/>
    <w:rsid w:val="000438C2"/>
    <w:rsid w:val="00060C2A"/>
    <w:rsid w:val="0006350E"/>
    <w:rsid w:val="00087E13"/>
    <w:rsid w:val="00097D2B"/>
    <w:rsid w:val="000A2E21"/>
    <w:rsid w:val="000B760F"/>
    <w:rsid w:val="000D1D15"/>
    <w:rsid w:val="000D1D42"/>
    <w:rsid w:val="000F3F32"/>
    <w:rsid w:val="00104E6F"/>
    <w:rsid w:val="001241C4"/>
    <w:rsid w:val="001318F3"/>
    <w:rsid w:val="001356A6"/>
    <w:rsid w:val="00141C61"/>
    <w:rsid w:val="00151E5C"/>
    <w:rsid w:val="00156460"/>
    <w:rsid w:val="00156864"/>
    <w:rsid w:val="00172E1C"/>
    <w:rsid w:val="001973B0"/>
    <w:rsid w:val="00197B4B"/>
    <w:rsid w:val="001A5D1D"/>
    <w:rsid w:val="001A69FF"/>
    <w:rsid w:val="001A79D9"/>
    <w:rsid w:val="001C7C5B"/>
    <w:rsid w:val="001D25FF"/>
    <w:rsid w:val="001E05E7"/>
    <w:rsid w:val="002057FB"/>
    <w:rsid w:val="002223BB"/>
    <w:rsid w:val="002254BA"/>
    <w:rsid w:val="0022631E"/>
    <w:rsid w:val="002306B0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E766F"/>
    <w:rsid w:val="002F1B17"/>
    <w:rsid w:val="002F2B20"/>
    <w:rsid w:val="002F7381"/>
    <w:rsid w:val="0030393E"/>
    <w:rsid w:val="003220F6"/>
    <w:rsid w:val="00322C00"/>
    <w:rsid w:val="00325F74"/>
    <w:rsid w:val="00335383"/>
    <w:rsid w:val="0034508E"/>
    <w:rsid w:val="0036729D"/>
    <w:rsid w:val="00370091"/>
    <w:rsid w:val="003806D8"/>
    <w:rsid w:val="00382A3E"/>
    <w:rsid w:val="003916B7"/>
    <w:rsid w:val="00397395"/>
    <w:rsid w:val="003A065F"/>
    <w:rsid w:val="003A2048"/>
    <w:rsid w:val="003A74DE"/>
    <w:rsid w:val="003B0C57"/>
    <w:rsid w:val="003B4884"/>
    <w:rsid w:val="003C1D1F"/>
    <w:rsid w:val="003E7B27"/>
    <w:rsid w:val="00400D43"/>
    <w:rsid w:val="00410461"/>
    <w:rsid w:val="00417014"/>
    <w:rsid w:val="00442ED3"/>
    <w:rsid w:val="004555CE"/>
    <w:rsid w:val="004714A9"/>
    <w:rsid w:val="00476106"/>
    <w:rsid w:val="00480259"/>
    <w:rsid w:val="00492038"/>
    <w:rsid w:val="004920FB"/>
    <w:rsid w:val="004A7AF7"/>
    <w:rsid w:val="004C3D29"/>
    <w:rsid w:val="004C5388"/>
    <w:rsid w:val="004D2049"/>
    <w:rsid w:val="004D3A1B"/>
    <w:rsid w:val="004D4261"/>
    <w:rsid w:val="004D7B76"/>
    <w:rsid w:val="004E4F4C"/>
    <w:rsid w:val="00505599"/>
    <w:rsid w:val="00510F02"/>
    <w:rsid w:val="00520093"/>
    <w:rsid w:val="00520776"/>
    <w:rsid w:val="005255A7"/>
    <w:rsid w:val="005269A8"/>
    <w:rsid w:val="00533073"/>
    <w:rsid w:val="00534FE6"/>
    <w:rsid w:val="005419A6"/>
    <w:rsid w:val="00545BE1"/>
    <w:rsid w:val="00563310"/>
    <w:rsid w:val="005708AE"/>
    <w:rsid w:val="00593F9E"/>
    <w:rsid w:val="00597361"/>
    <w:rsid w:val="005A53A4"/>
    <w:rsid w:val="005B37E6"/>
    <w:rsid w:val="005B5A50"/>
    <w:rsid w:val="005C51E0"/>
    <w:rsid w:val="005C59A8"/>
    <w:rsid w:val="005C68D9"/>
    <w:rsid w:val="005D63AF"/>
    <w:rsid w:val="005D726A"/>
    <w:rsid w:val="005E5057"/>
    <w:rsid w:val="005F1553"/>
    <w:rsid w:val="005F3B2F"/>
    <w:rsid w:val="005F6AFA"/>
    <w:rsid w:val="005F7B91"/>
    <w:rsid w:val="00601E31"/>
    <w:rsid w:val="00634C4B"/>
    <w:rsid w:val="00643578"/>
    <w:rsid w:val="00656A21"/>
    <w:rsid w:val="006617AC"/>
    <w:rsid w:val="00665FBB"/>
    <w:rsid w:val="0067409F"/>
    <w:rsid w:val="006777B8"/>
    <w:rsid w:val="0068100E"/>
    <w:rsid w:val="00681D02"/>
    <w:rsid w:val="0069679F"/>
    <w:rsid w:val="006A3B1A"/>
    <w:rsid w:val="006B1C60"/>
    <w:rsid w:val="006C17D5"/>
    <w:rsid w:val="006C21ED"/>
    <w:rsid w:val="006C308F"/>
    <w:rsid w:val="006C64E8"/>
    <w:rsid w:val="006D5FED"/>
    <w:rsid w:val="006E662D"/>
    <w:rsid w:val="006F0A9A"/>
    <w:rsid w:val="006F5D1E"/>
    <w:rsid w:val="0070171D"/>
    <w:rsid w:val="00721A23"/>
    <w:rsid w:val="00735A3B"/>
    <w:rsid w:val="007462D9"/>
    <w:rsid w:val="00772E62"/>
    <w:rsid w:val="00777807"/>
    <w:rsid w:val="007874E7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D2154"/>
    <w:rsid w:val="007E2951"/>
    <w:rsid w:val="007E6EE6"/>
    <w:rsid w:val="007F0592"/>
    <w:rsid w:val="007F4472"/>
    <w:rsid w:val="007F5194"/>
    <w:rsid w:val="007F5D2A"/>
    <w:rsid w:val="00803E08"/>
    <w:rsid w:val="0080723D"/>
    <w:rsid w:val="00837AE8"/>
    <w:rsid w:val="00843281"/>
    <w:rsid w:val="00847549"/>
    <w:rsid w:val="00871D61"/>
    <w:rsid w:val="00875AFA"/>
    <w:rsid w:val="008A0BD2"/>
    <w:rsid w:val="008A1C06"/>
    <w:rsid w:val="008B4330"/>
    <w:rsid w:val="008D7464"/>
    <w:rsid w:val="008F10CD"/>
    <w:rsid w:val="008F3068"/>
    <w:rsid w:val="00906789"/>
    <w:rsid w:val="00907A24"/>
    <w:rsid w:val="00922124"/>
    <w:rsid w:val="009237A3"/>
    <w:rsid w:val="00924852"/>
    <w:rsid w:val="009257C3"/>
    <w:rsid w:val="00926AAF"/>
    <w:rsid w:val="00931387"/>
    <w:rsid w:val="0093524D"/>
    <w:rsid w:val="00952B18"/>
    <w:rsid w:val="00970DD3"/>
    <w:rsid w:val="009729E3"/>
    <w:rsid w:val="009763C5"/>
    <w:rsid w:val="00976585"/>
    <w:rsid w:val="00990534"/>
    <w:rsid w:val="00995807"/>
    <w:rsid w:val="00997B11"/>
    <w:rsid w:val="009A0AA6"/>
    <w:rsid w:val="009A30DA"/>
    <w:rsid w:val="009A3BE8"/>
    <w:rsid w:val="009A3EA3"/>
    <w:rsid w:val="009B4665"/>
    <w:rsid w:val="009B4B9B"/>
    <w:rsid w:val="009B6A61"/>
    <w:rsid w:val="009C33AD"/>
    <w:rsid w:val="009C368D"/>
    <w:rsid w:val="009C69DC"/>
    <w:rsid w:val="009D368E"/>
    <w:rsid w:val="009D5439"/>
    <w:rsid w:val="009E5E70"/>
    <w:rsid w:val="009F1454"/>
    <w:rsid w:val="00A03B6A"/>
    <w:rsid w:val="00A22264"/>
    <w:rsid w:val="00A321A3"/>
    <w:rsid w:val="00A33618"/>
    <w:rsid w:val="00A352D2"/>
    <w:rsid w:val="00A45542"/>
    <w:rsid w:val="00A46D93"/>
    <w:rsid w:val="00A47309"/>
    <w:rsid w:val="00A54E3D"/>
    <w:rsid w:val="00A658DC"/>
    <w:rsid w:val="00A6662D"/>
    <w:rsid w:val="00A73C3B"/>
    <w:rsid w:val="00A80B3C"/>
    <w:rsid w:val="00A81548"/>
    <w:rsid w:val="00A82E8E"/>
    <w:rsid w:val="00AA037C"/>
    <w:rsid w:val="00AC3828"/>
    <w:rsid w:val="00AC5226"/>
    <w:rsid w:val="00AD725B"/>
    <w:rsid w:val="00AE4F11"/>
    <w:rsid w:val="00AF658C"/>
    <w:rsid w:val="00B06FD4"/>
    <w:rsid w:val="00B11BF2"/>
    <w:rsid w:val="00B212D3"/>
    <w:rsid w:val="00B31784"/>
    <w:rsid w:val="00B40616"/>
    <w:rsid w:val="00B50F6C"/>
    <w:rsid w:val="00B52716"/>
    <w:rsid w:val="00B542BA"/>
    <w:rsid w:val="00B63246"/>
    <w:rsid w:val="00B678EE"/>
    <w:rsid w:val="00B72E97"/>
    <w:rsid w:val="00B97F05"/>
    <w:rsid w:val="00BA5B66"/>
    <w:rsid w:val="00BA6530"/>
    <w:rsid w:val="00BB1E27"/>
    <w:rsid w:val="00BB4D59"/>
    <w:rsid w:val="00BB5E4D"/>
    <w:rsid w:val="00BD5F22"/>
    <w:rsid w:val="00BD7873"/>
    <w:rsid w:val="00BD7EF3"/>
    <w:rsid w:val="00BE1CD2"/>
    <w:rsid w:val="00BE4DCF"/>
    <w:rsid w:val="00BF06E6"/>
    <w:rsid w:val="00BF5CE8"/>
    <w:rsid w:val="00C023A8"/>
    <w:rsid w:val="00C12515"/>
    <w:rsid w:val="00C15B5F"/>
    <w:rsid w:val="00C245C7"/>
    <w:rsid w:val="00C37DB9"/>
    <w:rsid w:val="00C43B5C"/>
    <w:rsid w:val="00C510D3"/>
    <w:rsid w:val="00C63417"/>
    <w:rsid w:val="00C70382"/>
    <w:rsid w:val="00C71F70"/>
    <w:rsid w:val="00C72B5D"/>
    <w:rsid w:val="00C87DDA"/>
    <w:rsid w:val="00C90EAC"/>
    <w:rsid w:val="00CA0F83"/>
    <w:rsid w:val="00CB6D76"/>
    <w:rsid w:val="00CC1353"/>
    <w:rsid w:val="00CC4EF5"/>
    <w:rsid w:val="00CC4F96"/>
    <w:rsid w:val="00CE0FC7"/>
    <w:rsid w:val="00CE72EC"/>
    <w:rsid w:val="00CE7BAF"/>
    <w:rsid w:val="00CF63D1"/>
    <w:rsid w:val="00D06165"/>
    <w:rsid w:val="00D34FF6"/>
    <w:rsid w:val="00D515F6"/>
    <w:rsid w:val="00D52733"/>
    <w:rsid w:val="00D54476"/>
    <w:rsid w:val="00D62C93"/>
    <w:rsid w:val="00D66F5A"/>
    <w:rsid w:val="00D80137"/>
    <w:rsid w:val="00D81DBE"/>
    <w:rsid w:val="00D93F99"/>
    <w:rsid w:val="00DB21CA"/>
    <w:rsid w:val="00DB3A10"/>
    <w:rsid w:val="00DB5973"/>
    <w:rsid w:val="00DB6D9D"/>
    <w:rsid w:val="00DC3314"/>
    <w:rsid w:val="00DC64FF"/>
    <w:rsid w:val="00DE72D4"/>
    <w:rsid w:val="00DE7E9E"/>
    <w:rsid w:val="00DF2744"/>
    <w:rsid w:val="00DF4B9A"/>
    <w:rsid w:val="00DF6859"/>
    <w:rsid w:val="00E15B6F"/>
    <w:rsid w:val="00E16B0F"/>
    <w:rsid w:val="00E20FCF"/>
    <w:rsid w:val="00E225CE"/>
    <w:rsid w:val="00E25E4E"/>
    <w:rsid w:val="00E26096"/>
    <w:rsid w:val="00E3032E"/>
    <w:rsid w:val="00E529AF"/>
    <w:rsid w:val="00E63FBA"/>
    <w:rsid w:val="00E7365C"/>
    <w:rsid w:val="00E73D9E"/>
    <w:rsid w:val="00E76DDC"/>
    <w:rsid w:val="00E85A8E"/>
    <w:rsid w:val="00E91451"/>
    <w:rsid w:val="00E914D3"/>
    <w:rsid w:val="00EA5290"/>
    <w:rsid w:val="00ED47BE"/>
    <w:rsid w:val="00EE03AA"/>
    <w:rsid w:val="00EE0613"/>
    <w:rsid w:val="00EE1F47"/>
    <w:rsid w:val="00EF14AC"/>
    <w:rsid w:val="00EF59B2"/>
    <w:rsid w:val="00F226CC"/>
    <w:rsid w:val="00F22917"/>
    <w:rsid w:val="00F4515E"/>
    <w:rsid w:val="00F62B45"/>
    <w:rsid w:val="00F75405"/>
    <w:rsid w:val="00F775F0"/>
    <w:rsid w:val="00F83206"/>
    <w:rsid w:val="00F83DEB"/>
    <w:rsid w:val="00F853B1"/>
    <w:rsid w:val="00F97BE9"/>
    <w:rsid w:val="00FA142B"/>
    <w:rsid w:val="00FB56F7"/>
    <w:rsid w:val="00FC367F"/>
    <w:rsid w:val="00FD080F"/>
    <w:rsid w:val="00FD0FF2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3E28401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597361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  <w:sz w:val="22"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character" w:styleId="Merknadsreferanse">
    <w:name w:val="annotation reference"/>
    <w:semiHidden/>
    <w:rsid w:val="00597361"/>
    <w:rPr>
      <w:sz w:val="16"/>
      <w:szCs w:val="16"/>
    </w:rPr>
  </w:style>
  <w:style w:type="paragraph" w:styleId="Merknadstekst">
    <w:name w:val="annotation text"/>
    <w:basedOn w:val="Normal"/>
    <w:semiHidden/>
    <w:rsid w:val="00597361"/>
    <w:rPr>
      <w:sz w:val="20"/>
      <w:szCs w:val="20"/>
    </w:rPr>
  </w:style>
  <w:style w:type="paragraph" w:styleId="Bobletekst">
    <w:name w:val="Balloon Text"/>
    <w:basedOn w:val="Normal"/>
    <w:semiHidden/>
    <w:rsid w:val="00597361"/>
    <w:rPr>
      <w:rFonts w:ascii="Tahoma" w:hAnsi="Tahoma" w:cs="Tahoma"/>
      <w:sz w:val="16"/>
      <w:szCs w:val="16"/>
    </w:rPr>
  </w:style>
  <w:style w:type="paragraph" w:styleId="Kommentaremne">
    <w:name w:val="annotation subject"/>
    <w:basedOn w:val="Merknadstekst"/>
    <w:next w:val="Merknadstekst"/>
    <w:semiHidden/>
    <w:rsid w:val="00A46D93"/>
    <w:rPr>
      <w:b/>
      <w:bCs/>
    </w:rPr>
  </w:style>
  <w:style w:type="character" w:styleId="Fulgthyperkobling">
    <w:name w:val="FollowedHyperlink"/>
    <w:rsid w:val="0097658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jaj\Local%20Settings\Temporary%20Internet%20Files\Content.MSO\4199984C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4199984C.doc</Template>
  <TotalTime>0</TotalTime>
  <Pages>2</Pages>
  <Words>492</Words>
  <Characters>3449</Characters>
  <Application>Microsoft Office Word</Application>
  <DocSecurity>0</DocSecurity>
  <Lines>191</Lines>
  <Paragraphs>106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3835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1899-12-31T23:00:00Z</cp:lastPrinted>
  <dcterms:created xsi:type="dcterms:W3CDTF">2020-07-14T10:43:00Z</dcterms:created>
  <dcterms:modified xsi:type="dcterms:W3CDTF">2020-07-14T10:43:00Z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b2c7129f-15ba-4db9-a44e-82eb6816e252</vt:lpwstr>
  </property>
</Properties>
</file>