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78B0" w:rsidRPr="000C493E" w:rsidRDefault="00A478B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A478B0" w:rsidRPr="000C493E" w:rsidTr="00264729">
        <w:tc>
          <w:tcPr>
            <w:tcW w:w="9212" w:type="dxa"/>
            <w:gridSpan w:val="2"/>
            <w:shd w:val="clear" w:color="auto" w:fill="auto"/>
          </w:tcPr>
          <w:p w:rsidR="00A478B0" w:rsidRPr="000C493E" w:rsidRDefault="00EF5882">
            <w:pPr>
              <w:rPr>
                <w:b/>
              </w:rPr>
            </w:pPr>
            <w:r w:rsidRPr="000C493E">
              <w:rPr>
                <w:b/>
              </w:rPr>
              <w:t>Prosjekt (navn og sted):</w:t>
            </w:r>
          </w:p>
          <w:p w:rsidR="00A478B0" w:rsidRPr="000C493E" w:rsidRDefault="00A478B0"/>
        </w:tc>
      </w:tr>
      <w:tr w:rsidR="00A478B0" w:rsidRPr="000C493E" w:rsidTr="00264729">
        <w:tc>
          <w:tcPr>
            <w:tcW w:w="4606" w:type="dxa"/>
            <w:shd w:val="clear" w:color="auto" w:fill="auto"/>
          </w:tcPr>
          <w:p w:rsidR="00A478B0" w:rsidRPr="000C493E" w:rsidRDefault="00EF5882">
            <w:pPr>
              <w:rPr>
                <w:b/>
              </w:rPr>
            </w:pPr>
            <w:r w:rsidRPr="000C493E">
              <w:rPr>
                <w:b/>
              </w:rPr>
              <w:t>Møtedato</w:t>
            </w:r>
            <w:r w:rsidR="00A478B0" w:rsidRPr="000C493E">
              <w:rPr>
                <w:b/>
              </w:rPr>
              <w:t>:</w:t>
            </w:r>
          </w:p>
          <w:p w:rsidR="00A478B0" w:rsidRPr="000C493E" w:rsidRDefault="00A478B0"/>
        </w:tc>
        <w:tc>
          <w:tcPr>
            <w:tcW w:w="4606" w:type="dxa"/>
            <w:shd w:val="clear" w:color="auto" w:fill="auto"/>
          </w:tcPr>
          <w:p w:rsidR="00A478B0" w:rsidRPr="000C493E" w:rsidRDefault="00A478B0">
            <w:pPr>
              <w:rPr>
                <w:b/>
              </w:rPr>
            </w:pPr>
          </w:p>
        </w:tc>
      </w:tr>
      <w:tr w:rsidR="009F20B9" w:rsidRPr="000C493E" w:rsidTr="00264729">
        <w:tc>
          <w:tcPr>
            <w:tcW w:w="4606" w:type="dxa"/>
            <w:shd w:val="clear" w:color="auto" w:fill="auto"/>
          </w:tcPr>
          <w:p w:rsidR="009F20B9" w:rsidRPr="000C493E" w:rsidRDefault="00EF5882" w:rsidP="009F20B9">
            <w:pPr>
              <w:rPr>
                <w:b/>
              </w:rPr>
            </w:pPr>
            <w:r w:rsidRPr="000C493E">
              <w:rPr>
                <w:b/>
              </w:rPr>
              <w:t>Deltakere (navn og enhet</w:t>
            </w:r>
            <w:r w:rsidR="00957214" w:rsidRPr="000C493E">
              <w:rPr>
                <w:b/>
              </w:rPr>
              <w:t>)</w:t>
            </w:r>
            <w:r w:rsidR="009F20B9" w:rsidRPr="000C493E">
              <w:rPr>
                <w:b/>
              </w:rPr>
              <w:t>:</w:t>
            </w:r>
          </w:p>
          <w:p w:rsidR="009F20B9" w:rsidRPr="000C493E" w:rsidRDefault="009F20B9" w:rsidP="009F20B9"/>
          <w:p w:rsidR="00760E79" w:rsidRPr="000C493E" w:rsidRDefault="00760E79" w:rsidP="009F20B9"/>
          <w:p w:rsidR="00760E79" w:rsidRPr="000C493E" w:rsidRDefault="00760E79" w:rsidP="009F20B9"/>
          <w:p w:rsidR="009F20B9" w:rsidRPr="000C493E" w:rsidRDefault="009F20B9" w:rsidP="009F20B9"/>
        </w:tc>
        <w:tc>
          <w:tcPr>
            <w:tcW w:w="4606" w:type="dxa"/>
            <w:shd w:val="clear" w:color="auto" w:fill="auto"/>
          </w:tcPr>
          <w:p w:rsidR="009F20B9" w:rsidRPr="000C493E" w:rsidRDefault="00EF5882" w:rsidP="00EF5882">
            <w:pPr>
              <w:rPr>
                <w:b/>
              </w:rPr>
            </w:pPr>
            <w:r w:rsidRPr="000C493E">
              <w:rPr>
                <w:b/>
              </w:rPr>
              <w:t>Kopi</w:t>
            </w:r>
            <w:r w:rsidR="009F20B9" w:rsidRPr="000C493E">
              <w:rPr>
                <w:b/>
              </w:rPr>
              <w:t xml:space="preserve"> (</w:t>
            </w:r>
            <w:r w:rsidRPr="000C493E">
              <w:rPr>
                <w:b/>
              </w:rPr>
              <w:t>hvis ikke deltatt):</w:t>
            </w:r>
            <w:r w:rsidR="009F20B9" w:rsidRPr="000C493E">
              <w:rPr>
                <w:i/>
              </w:rPr>
              <w:t xml:space="preserve"> </w:t>
            </w:r>
          </w:p>
        </w:tc>
      </w:tr>
      <w:tr w:rsidR="009F20B9" w:rsidRPr="000C493E" w:rsidTr="00264729">
        <w:tc>
          <w:tcPr>
            <w:tcW w:w="4606" w:type="dxa"/>
            <w:shd w:val="clear" w:color="auto" w:fill="auto"/>
          </w:tcPr>
          <w:p w:rsidR="009F20B9" w:rsidRPr="000C493E" w:rsidRDefault="00EF5882" w:rsidP="009F20B9">
            <w:pPr>
              <w:rPr>
                <w:b/>
              </w:rPr>
            </w:pPr>
            <w:r w:rsidRPr="000C493E">
              <w:rPr>
                <w:b/>
              </w:rPr>
              <w:t>Prosjekteier (navn og enhet):</w:t>
            </w:r>
          </w:p>
          <w:p w:rsidR="009F20B9" w:rsidRPr="000C493E" w:rsidRDefault="009F20B9" w:rsidP="009F20B9"/>
        </w:tc>
        <w:tc>
          <w:tcPr>
            <w:tcW w:w="4606" w:type="dxa"/>
            <w:shd w:val="clear" w:color="auto" w:fill="auto"/>
          </w:tcPr>
          <w:p w:rsidR="009F20B9" w:rsidRPr="000C493E" w:rsidRDefault="00EF5882" w:rsidP="009F20B9">
            <w:pPr>
              <w:rPr>
                <w:b/>
              </w:rPr>
            </w:pPr>
            <w:r w:rsidRPr="000C493E">
              <w:rPr>
                <w:b/>
              </w:rPr>
              <w:t>Prosjektleder (navn og enhet)</w:t>
            </w:r>
          </w:p>
        </w:tc>
      </w:tr>
      <w:tr w:rsidR="009F20B9" w:rsidRPr="000C493E" w:rsidTr="00264729">
        <w:tc>
          <w:tcPr>
            <w:tcW w:w="4606" w:type="dxa"/>
            <w:shd w:val="clear" w:color="auto" w:fill="auto"/>
          </w:tcPr>
          <w:p w:rsidR="009F20B9" w:rsidRPr="000C493E" w:rsidRDefault="00EF5882" w:rsidP="001974D6">
            <w:pPr>
              <w:rPr>
                <w:b/>
              </w:rPr>
            </w:pPr>
            <w:r w:rsidRPr="000C493E">
              <w:rPr>
                <w:b/>
              </w:rPr>
              <w:t>Siste beslutningspunkt (</w:t>
            </w:r>
            <w:proofErr w:type="spellStart"/>
            <w:r w:rsidR="00872776">
              <w:rPr>
                <w:b/>
              </w:rPr>
              <w:t>Mx</w:t>
            </w:r>
            <w:proofErr w:type="spellEnd"/>
            <w:r w:rsidRPr="000C493E">
              <w:rPr>
                <w:b/>
              </w:rPr>
              <w:t xml:space="preserve"> &amp; dato</w:t>
            </w:r>
            <w:r w:rsidR="009F20B9" w:rsidRPr="000C493E">
              <w:rPr>
                <w:b/>
              </w:rPr>
              <w:t>):</w:t>
            </w:r>
          </w:p>
          <w:p w:rsidR="009F20B9" w:rsidRPr="000C493E" w:rsidRDefault="009F20B9" w:rsidP="001974D6">
            <w:pPr>
              <w:rPr>
                <w:b/>
              </w:rPr>
            </w:pPr>
          </w:p>
        </w:tc>
        <w:tc>
          <w:tcPr>
            <w:tcW w:w="4606" w:type="dxa"/>
            <w:shd w:val="clear" w:color="auto" w:fill="auto"/>
          </w:tcPr>
          <w:p w:rsidR="009F20B9" w:rsidRPr="000C493E" w:rsidRDefault="00EF5882">
            <w:pPr>
              <w:rPr>
                <w:b/>
              </w:rPr>
            </w:pPr>
            <w:r w:rsidRPr="000C493E">
              <w:rPr>
                <w:b/>
              </w:rPr>
              <w:t>Neste beslutningspunkt (</w:t>
            </w:r>
            <w:proofErr w:type="spellStart"/>
            <w:r w:rsidR="00872776">
              <w:rPr>
                <w:b/>
              </w:rPr>
              <w:t>Mx</w:t>
            </w:r>
            <w:proofErr w:type="spellEnd"/>
            <w:r w:rsidRPr="000C493E">
              <w:rPr>
                <w:b/>
              </w:rPr>
              <w:t xml:space="preserve"> og dato):</w:t>
            </w:r>
          </w:p>
        </w:tc>
      </w:tr>
      <w:tr w:rsidR="009F20B9" w:rsidRPr="000C493E" w:rsidTr="00264729">
        <w:trPr>
          <w:trHeight w:val="919"/>
        </w:trPr>
        <w:tc>
          <w:tcPr>
            <w:tcW w:w="9212" w:type="dxa"/>
            <w:gridSpan w:val="2"/>
            <w:shd w:val="clear" w:color="auto" w:fill="auto"/>
          </w:tcPr>
          <w:p w:rsidR="009F20B9" w:rsidRPr="000C493E" w:rsidRDefault="00EF5882">
            <w:pPr>
              <w:rPr>
                <w:b/>
              </w:rPr>
            </w:pPr>
            <w:r w:rsidRPr="000C493E">
              <w:rPr>
                <w:b/>
              </w:rPr>
              <w:t>Hovedmål for business case</w:t>
            </w:r>
            <w:r w:rsidR="00725EE2" w:rsidRPr="000C493E">
              <w:rPr>
                <w:b/>
              </w:rPr>
              <w:t>:</w:t>
            </w:r>
            <w:r w:rsidR="00F55AB8" w:rsidRPr="000C493E">
              <w:rPr>
                <w:b/>
              </w:rPr>
              <w:t xml:space="preserve"> </w:t>
            </w:r>
          </w:p>
          <w:p w:rsidR="00725EE2" w:rsidRPr="000C493E" w:rsidRDefault="00725EE2" w:rsidP="001974D6">
            <w:pPr>
              <w:rPr>
                <w:i/>
              </w:rPr>
            </w:pPr>
          </w:p>
          <w:p w:rsidR="009F20B9" w:rsidRPr="000C493E" w:rsidRDefault="00EF5882" w:rsidP="00EF5882">
            <w:pPr>
              <w:rPr>
                <w:i/>
              </w:rPr>
            </w:pPr>
            <w:r w:rsidRPr="000C493E">
              <w:rPr>
                <w:i/>
              </w:rPr>
              <w:t>Prioritert liste over hovedmål for business case</w:t>
            </w:r>
            <w:r w:rsidR="00725EE2" w:rsidRPr="000C493E">
              <w:rPr>
                <w:i/>
              </w:rPr>
              <w:t>.</w:t>
            </w:r>
          </w:p>
        </w:tc>
      </w:tr>
      <w:tr w:rsidR="009F20B9" w:rsidRPr="000C493E" w:rsidTr="00264729">
        <w:trPr>
          <w:trHeight w:val="1059"/>
        </w:trPr>
        <w:tc>
          <w:tcPr>
            <w:tcW w:w="9212" w:type="dxa"/>
            <w:gridSpan w:val="2"/>
            <w:shd w:val="clear" w:color="auto" w:fill="auto"/>
          </w:tcPr>
          <w:p w:rsidR="009F20B9" w:rsidRPr="000C493E" w:rsidRDefault="00EF5882">
            <w:pPr>
              <w:rPr>
                <w:b/>
              </w:rPr>
            </w:pPr>
            <w:proofErr w:type="spellStart"/>
            <w:r w:rsidRPr="000C493E">
              <w:rPr>
                <w:b/>
              </w:rPr>
              <w:t>Hovedrisk</w:t>
            </w:r>
            <w:proofErr w:type="spellEnd"/>
            <w:r w:rsidRPr="000C493E">
              <w:rPr>
                <w:b/>
              </w:rPr>
              <w:t xml:space="preserve"> for investeringen</w:t>
            </w:r>
            <w:r w:rsidR="009F20B9" w:rsidRPr="000C493E">
              <w:rPr>
                <w:b/>
              </w:rPr>
              <w:t>:</w:t>
            </w:r>
          </w:p>
          <w:p w:rsidR="00725EE2" w:rsidRPr="000C493E" w:rsidRDefault="00725EE2">
            <w:pPr>
              <w:rPr>
                <w:i/>
              </w:rPr>
            </w:pPr>
          </w:p>
          <w:p w:rsidR="00EF5882" w:rsidRPr="000C493E" w:rsidRDefault="00EF5882" w:rsidP="000C0AFB">
            <w:pPr>
              <w:rPr>
                <w:i/>
              </w:rPr>
            </w:pPr>
            <w:r w:rsidRPr="000C493E">
              <w:rPr>
                <w:i/>
              </w:rPr>
              <w:t xml:space="preserve">Prioritert liste over de viktigste riskene som påvirker business </w:t>
            </w:r>
            <w:proofErr w:type="spellStart"/>
            <w:r w:rsidRPr="000C493E">
              <w:rPr>
                <w:i/>
              </w:rPr>
              <w:t>caset</w:t>
            </w:r>
            <w:proofErr w:type="spellEnd"/>
          </w:p>
          <w:p w:rsidR="009F20B9" w:rsidRPr="000C493E" w:rsidRDefault="000C493E" w:rsidP="00EF5882">
            <w:r w:rsidRPr="000C493E">
              <w:rPr>
                <w:i/>
              </w:rPr>
              <w:t>Prioritert</w:t>
            </w:r>
            <w:r w:rsidR="00EF5882" w:rsidRPr="000C493E">
              <w:rPr>
                <w:i/>
              </w:rPr>
              <w:t xml:space="preserve"> liste over de viktigste riskene som påvirker neste </w:t>
            </w:r>
            <w:r w:rsidR="00872776">
              <w:rPr>
                <w:i/>
              </w:rPr>
              <w:t>milepæl (</w:t>
            </w:r>
            <w:proofErr w:type="spellStart"/>
            <w:r w:rsidR="00872776">
              <w:rPr>
                <w:i/>
              </w:rPr>
              <w:t>Mx</w:t>
            </w:r>
            <w:proofErr w:type="spellEnd"/>
            <w:r w:rsidR="00872776">
              <w:rPr>
                <w:i/>
              </w:rPr>
              <w:t>)</w:t>
            </w:r>
            <w:r w:rsidR="00EF5882" w:rsidRPr="000C493E">
              <w:rPr>
                <w:i/>
              </w:rPr>
              <w:t>.</w:t>
            </w:r>
          </w:p>
        </w:tc>
      </w:tr>
      <w:tr w:rsidR="00725EE2" w:rsidRPr="000C493E" w:rsidTr="00264729">
        <w:trPr>
          <w:trHeight w:val="1424"/>
        </w:trPr>
        <w:tc>
          <w:tcPr>
            <w:tcW w:w="9212" w:type="dxa"/>
            <w:gridSpan w:val="2"/>
            <w:shd w:val="clear" w:color="auto" w:fill="auto"/>
          </w:tcPr>
          <w:p w:rsidR="00725EE2" w:rsidRPr="000C493E" w:rsidRDefault="00EF5882" w:rsidP="00725EE2">
            <w:pPr>
              <w:rPr>
                <w:b/>
              </w:rPr>
            </w:pPr>
            <w:proofErr w:type="spellStart"/>
            <w:r w:rsidRPr="000C493E">
              <w:rPr>
                <w:b/>
              </w:rPr>
              <w:t>Hovedbeslutninger</w:t>
            </w:r>
            <w:proofErr w:type="spellEnd"/>
            <w:r w:rsidRPr="000C493E">
              <w:rPr>
                <w:b/>
              </w:rPr>
              <w:t xml:space="preserve"> og beslutningskriterier</w:t>
            </w:r>
            <w:r w:rsidR="00725EE2" w:rsidRPr="000C493E">
              <w:rPr>
                <w:b/>
              </w:rPr>
              <w:t>:</w:t>
            </w:r>
          </w:p>
          <w:p w:rsidR="00725EE2" w:rsidRPr="000C493E" w:rsidRDefault="00725EE2" w:rsidP="00725EE2">
            <w:pPr>
              <w:rPr>
                <w:b/>
              </w:rPr>
            </w:pPr>
          </w:p>
          <w:p w:rsidR="00EF5882" w:rsidRPr="000C493E" w:rsidRDefault="00EF5882">
            <w:pPr>
              <w:rPr>
                <w:i/>
              </w:rPr>
            </w:pPr>
            <w:proofErr w:type="spellStart"/>
            <w:r w:rsidRPr="000C493E">
              <w:rPr>
                <w:i/>
              </w:rPr>
              <w:t>Hovedbeslutninger</w:t>
            </w:r>
            <w:proofErr w:type="spellEnd"/>
            <w:r w:rsidRPr="000C493E">
              <w:rPr>
                <w:i/>
              </w:rPr>
              <w:t xml:space="preserve"> som må gjøres ved neste </w:t>
            </w:r>
            <w:r w:rsidR="00872776">
              <w:rPr>
                <w:i/>
              </w:rPr>
              <w:t>milepæl (</w:t>
            </w:r>
            <w:proofErr w:type="spellStart"/>
            <w:r w:rsidR="00872776">
              <w:rPr>
                <w:i/>
              </w:rPr>
              <w:t>Mx</w:t>
            </w:r>
            <w:proofErr w:type="spellEnd"/>
            <w:r w:rsidR="00872776">
              <w:rPr>
                <w:i/>
              </w:rPr>
              <w:t>)</w:t>
            </w:r>
          </w:p>
          <w:p w:rsidR="00EF5882" w:rsidRPr="000C493E" w:rsidRDefault="00EF5882">
            <w:pPr>
              <w:rPr>
                <w:i/>
              </w:rPr>
            </w:pPr>
            <w:r w:rsidRPr="000C493E">
              <w:rPr>
                <w:i/>
              </w:rPr>
              <w:t xml:space="preserve">Hovedkriterier som påvirker beslutninger som må fattes ved neste </w:t>
            </w:r>
            <w:r w:rsidR="00872776">
              <w:rPr>
                <w:i/>
              </w:rPr>
              <w:t>milepæl (</w:t>
            </w:r>
            <w:proofErr w:type="spellStart"/>
            <w:r w:rsidR="00872776">
              <w:rPr>
                <w:i/>
              </w:rPr>
              <w:t>Mx</w:t>
            </w:r>
            <w:proofErr w:type="spellEnd"/>
            <w:r w:rsidR="00872776">
              <w:rPr>
                <w:i/>
              </w:rPr>
              <w:t>)</w:t>
            </w:r>
          </w:p>
          <w:p w:rsidR="00725EE2" w:rsidRPr="000C493E" w:rsidRDefault="00EF5882" w:rsidP="00EF5882">
            <w:pPr>
              <w:rPr>
                <w:i/>
              </w:rPr>
            </w:pPr>
            <w:r w:rsidRPr="000C493E">
              <w:rPr>
                <w:i/>
              </w:rPr>
              <w:t xml:space="preserve">Hovedkriterier som påvirker business </w:t>
            </w:r>
            <w:proofErr w:type="spellStart"/>
            <w:r w:rsidRPr="000C493E">
              <w:rPr>
                <w:i/>
              </w:rPr>
              <w:t>casets</w:t>
            </w:r>
            <w:proofErr w:type="spellEnd"/>
            <w:r w:rsidRPr="000C493E">
              <w:rPr>
                <w:i/>
              </w:rPr>
              <w:t xml:space="preserve"> levetid.</w:t>
            </w:r>
          </w:p>
        </w:tc>
      </w:tr>
      <w:tr w:rsidR="003A1E30" w:rsidRPr="000C493E" w:rsidTr="00264729">
        <w:tc>
          <w:tcPr>
            <w:tcW w:w="9212" w:type="dxa"/>
            <w:gridSpan w:val="2"/>
            <w:shd w:val="clear" w:color="auto" w:fill="auto"/>
          </w:tcPr>
          <w:p w:rsidR="003A1E30" w:rsidRPr="000C493E" w:rsidRDefault="00EF5882" w:rsidP="00244EEC">
            <w:r w:rsidRPr="000C493E">
              <w:rPr>
                <w:b/>
              </w:rPr>
              <w:t>Styringsgruppens medlemmer (navn og enhet)</w:t>
            </w:r>
            <w:r w:rsidR="003A1E30" w:rsidRPr="000C493E">
              <w:rPr>
                <w:b/>
              </w:rPr>
              <w:t>:</w:t>
            </w:r>
          </w:p>
          <w:p w:rsidR="003A1E30" w:rsidRPr="000C493E" w:rsidRDefault="003A1E30">
            <w:pPr>
              <w:rPr>
                <w:i/>
              </w:rPr>
            </w:pPr>
          </w:p>
          <w:p w:rsidR="003A1E30" w:rsidRPr="000C493E" w:rsidRDefault="00EF5882" w:rsidP="00EF5882">
            <w:pPr>
              <w:rPr>
                <w:i/>
              </w:rPr>
            </w:pPr>
            <w:r w:rsidRPr="000C493E">
              <w:rPr>
                <w:i/>
              </w:rPr>
              <w:t xml:space="preserve">Navn på medlemmene og hva/hvem de representerer i styringsgruppen i forhold til </w:t>
            </w:r>
            <w:r w:rsidR="000C493E" w:rsidRPr="000C493E">
              <w:rPr>
                <w:i/>
              </w:rPr>
              <w:t>organisatorisk</w:t>
            </w:r>
            <w:r w:rsidRPr="000C493E">
              <w:rPr>
                <w:i/>
              </w:rPr>
              <w:t xml:space="preserve"> tilknytning. Max 10 deltakere.</w:t>
            </w:r>
          </w:p>
        </w:tc>
      </w:tr>
      <w:tr w:rsidR="009F20B9" w:rsidRPr="000C493E" w:rsidTr="00264729">
        <w:tc>
          <w:tcPr>
            <w:tcW w:w="9212" w:type="dxa"/>
            <w:gridSpan w:val="2"/>
            <w:shd w:val="clear" w:color="auto" w:fill="auto"/>
          </w:tcPr>
          <w:p w:rsidR="009F20B9" w:rsidRPr="000C493E" w:rsidRDefault="00EF5882" w:rsidP="00634D9E">
            <w:r w:rsidRPr="000C493E">
              <w:rPr>
                <w:b/>
              </w:rPr>
              <w:t>Budsjett og tidsplan</w:t>
            </w:r>
            <w:r w:rsidR="009F20B9" w:rsidRPr="000C493E">
              <w:rPr>
                <w:b/>
              </w:rPr>
              <w:t>:</w:t>
            </w:r>
          </w:p>
          <w:p w:rsidR="009F20B9" w:rsidRPr="000C493E" w:rsidRDefault="009F20B9" w:rsidP="00634D9E"/>
          <w:p w:rsidR="009F20B9" w:rsidRPr="000C493E" w:rsidRDefault="009F20B9" w:rsidP="00634D9E"/>
        </w:tc>
      </w:tr>
      <w:tr w:rsidR="009F20B9" w:rsidRPr="000C493E" w:rsidTr="00264729">
        <w:tc>
          <w:tcPr>
            <w:tcW w:w="9212" w:type="dxa"/>
            <w:gridSpan w:val="2"/>
            <w:shd w:val="clear" w:color="auto" w:fill="auto"/>
          </w:tcPr>
          <w:p w:rsidR="009F20B9" w:rsidRPr="000C493E" w:rsidRDefault="00EF5882">
            <w:r w:rsidRPr="000C493E">
              <w:rPr>
                <w:b/>
              </w:rPr>
              <w:t>Omfang</w:t>
            </w:r>
            <w:r w:rsidR="009F20B9" w:rsidRPr="000C493E">
              <w:rPr>
                <w:b/>
              </w:rPr>
              <w:t>:</w:t>
            </w:r>
          </w:p>
          <w:p w:rsidR="009F20B9" w:rsidRPr="000C493E" w:rsidRDefault="009F20B9"/>
          <w:p w:rsidR="00EF5882" w:rsidRPr="000C493E" w:rsidRDefault="00EF5882">
            <w:pPr>
              <w:rPr>
                <w:i/>
              </w:rPr>
            </w:pPr>
            <w:r w:rsidRPr="000C493E">
              <w:rPr>
                <w:i/>
              </w:rPr>
              <w:t xml:space="preserve">Evaluere business </w:t>
            </w:r>
            <w:proofErr w:type="spellStart"/>
            <w:r w:rsidRPr="000C493E">
              <w:rPr>
                <w:i/>
              </w:rPr>
              <w:t>caset</w:t>
            </w:r>
            <w:proofErr w:type="spellEnd"/>
            <w:r w:rsidRPr="000C493E">
              <w:rPr>
                <w:i/>
              </w:rPr>
              <w:t xml:space="preserve"> og målsetningene</w:t>
            </w:r>
          </w:p>
          <w:p w:rsidR="00EF5882" w:rsidRPr="000C493E" w:rsidRDefault="00EF5882">
            <w:pPr>
              <w:rPr>
                <w:i/>
              </w:rPr>
            </w:pPr>
            <w:r w:rsidRPr="000C493E">
              <w:rPr>
                <w:i/>
              </w:rPr>
              <w:t xml:space="preserve">Beslutning som må fattes ved neste DG og i forhold til business </w:t>
            </w:r>
            <w:proofErr w:type="spellStart"/>
            <w:r w:rsidRPr="000C493E">
              <w:rPr>
                <w:i/>
              </w:rPr>
              <w:t>casets</w:t>
            </w:r>
            <w:proofErr w:type="spellEnd"/>
            <w:r w:rsidRPr="000C493E">
              <w:rPr>
                <w:i/>
              </w:rPr>
              <w:t xml:space="preserve"> levetid, </w:t>
            </w:r>
            <w:proofErr w:type="spellStart"/>
            <w:r w:rsidRPr="000C493E">
              <w:rPr>
                <w:i/>
              </w:rPr>
              <w:t>inkl</w:t>
            </w:r>
            <w:proofErr w:type="spellEnd"/>
            <w:r w:rsidRPr="000C493E">
              <w:rPr>
                <w:i/>
              </w:rPr>
              <w:t xml:space="preserve"> hvilke kriterier som skal benyttes.</w:t>
            </w:r>
          </w:p>
          <w:p w:rsidR="009F20B9" w:rsidRPr="000C493E" w:rsidRDefault="00EF5882" w:rsidP="00EF5882">
            <w:r w:rsidRPr="000C493E">
              <w:rPr>
                <w:i/>
              </w:rPr>
              <w:t xml:space="preserve">Forberedende arbeid som må gjøres etter neste </w:t>
            </w:r>
            <w:r w:rsidR="00872776">
              <w:rPr>
                <w:i/>
              </w:rPr>
              <w:t>milepæl (Mx)</w:t>
            </w:r>
            <w:bookmarkStart w:id="0" w:name="_GoBack"/>
            <w:bookmarkEnd w:id="0"/>
            <w:r w:rsidRPr="000C493E">
              <w:rPr>
                <w:i/>
              </w:rPr>
              <w:t>.</w:t>
            </w:r>
          </w:p>
        </w:tc>
      </w:tr>
    </w:tbl>
    <w:p w:rsidR="00A478B0" w:rsidRPr="000C493E" w:rsidRDefault="00A478B0" w:rsidP="00634D9E"/>
    <w:sectPr w:rsidR="00A478B0" w:rsidRPr="000C49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C05" w:rsidRDefault="00530C05">
      <w:r>
        <w:separator/>
      </w:r>
    </w:p>
  </w:endnote>
  <w:endnote w:type="continuationSeparator" w:id="0">
    <w:p w:rsidR="00530C05" w:rsidRDefault="0053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B03" w:rsidRDefault="001B6B0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5882" w:rsidRDefault="00EF5882" w:rsidP="001B6B03">
    <w:pPr>
      <w:pStyle w:val="Bunntekst"/>
      <w:jc w:val="right"/>
    </w:pPr>
    <w:r>
      <w:t xml:space="preserve">Side </w:t>
    </w:r>
    <w:r>
      <w:fldChar w:fldCharType="begin"/>
    </w:r>
    <w:r>
      <w:instrText xml:space="preserve"> PAGE  \* MERGEFORMAT </w:instrText>
    </w:r>
    <w:r>
      <w:fldChar w:fldCharType="separate"/>
    </w:r>
    <w:r w:rsidR="000C493E">
      <w:rPr>
        <w:noProof/>
      </w:rPr>
      <w:t>1</w:t>
    </w:r>
    <w:r>
      <w:fldChar w:fldCharType="end"/>
    </w:r>
    <w:r w:rsidR="001B6B03">
      <w:tab/>
      <w:t xml:space="preserve">Oppdatert: </w:t>
    </w:r>
    <w:r w:rsidR="001B6B03">
      <w:fldChar w:fldCharType="begin"/>
    </w:r>
    <w:r w:rsidR="001B6B03">
      <w:instrText xml:space="preserve"> TIME \@ "dd.MM.yyyy" </w:instrText>
    </w:r>
    <w:r w:rsidR="001B6B03">
      <w:fldChar w:fldCharType="separate"/>
    </w:r>
    <w:r w:rsidR="00872776">
      <w:rPr>
        <w:noProof/>
      </w:rPr>
      <w:t>14.07.2020</w:t>
    </w:r>
    <w:r w:rsidR="001B6B03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B03" w:rsidRDefault="001B6B0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C05" w:rsidRDefault="00530C05">
      <w:r>
        <w:separator/>
      </w:r>
    </w:p>
  </w:footnote>
  <w:footnote w:type="continuationSeparator" w:id="0">
    <w:p w:rsidR="00530C05" w:rsidRDefault="0053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B03" w:rsidRDefault="001B6B03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5882" w:rsidRPr="000C493E" w:rsidRDefault="00EF5882" w:rsidP="00EF5882">
    <w:r w:rsidRPr="000C493E">
      <w:rPr>
        <w:rFonts w:ascii="Verdana" w:hAnsi="Verdana"/>
        <w:b/>
      </w:rPr>
      <w:t>Oppstartsmøte for interessenter - møtereferat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B03" w:rsidRDefault="001B6B03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478B0"/>
    <w:rsid w:val="000C0AFB"/>
    <w:rsid w:val="000C493E"/>
    <w:rsid w:val="001974D6"/>
    <w:rsid w:val="001B6B03"/>
    <w:rsid w:val="00244EEC"/>
    <w:rsid w:val="00264729"/>
    <w:rsid w:val="00275DEE"/>
    <w:rsid w:val="003A1E30"/>
    <w:rsid w:val="00530C05"/>
    <w:rsid w:val="00634D9E"/>
    <w:rsid w:val="00705919"/>
    <w:rsid w:val="0070727E"/>
    <w:rsid w:val="00725EE2"/>
    <w:rsid w:val="00760E79"/>
    <w:rsid w:val="00872776"/>
    <w:rsid w:val="00872B29"/>
    <w:rsid w:val="009354A3"/>
    <w:rsid w:val="00957214"/>
    <w:rsid w:val="009F20B9"/>
    <w:rsid w:val="00A478B0"/>
    <w:rsid w:val="00C52954"/>
    <w:rsid w:val="00D12568"/>
    <w:rsid w:val="00E321AE"/>
    <w:rsid w:val="00EF5882"/>
    <w:rsid w:val="00F464BF"/>
    <w:rsid w:val="00F5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8D6B23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rsid w:val="00A478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rsid w:val="00872B29"/>
    <w:pPr>
      <w:tabs>
        <w:tab w:val="center" w:pos="4153"/>
        <w:tab w:val="right" w:pos="8306"/>
      </w:tabs>
    </w:pPr>
  </w:style>
  <w:style w:type="paragraph" w:styleId="Bunntekst">
    <w:name w:val="footer"/>
    <w:basedOn w:val="Normal"/>
    <w:rsid w:val="00872B2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1</TotalTime>
  <Pages>1</Pages>
  <Words>161</Words>
  <Characters>996</Characters>
  <Application>Microsoft Office Word</Application>
  <DocSecurity>0</DocSecurity>
  <Lines>47</Lines>
  <Paragraphs>28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2020-07-14T12:16:00Z</dcterms:created>
  <dcterms:modified xsi:type="dcterms:W3CDTF">2020-07-14T12:16:00Z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36c687e0-af0c-41cc-a1ed-b8d3cda86b66</vt:lpwstr>
  </property>
</Properties>
</file>