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4F11" w:rsidRPr="00CC1120" w:rsidRDefault="00E81169" w:rsidP="00B35E01">
      <w:pPr>
        <w:jc w:val="center"/>
        <w:rPr>
          <w:rFonts w:ascii="Verdana" w:hAnsi="Verdana"/>
          <w:b/>
          <w:sz w:val="48"/>
          <w:szCs w:val="48"/>
        </w:rPr>
      </w:pPr>
      <w:r>
        <w:rPr>
          <w:rFonts w:ascii="Verdana" w:hAnsi="Verdana"/>
          <w:b/>
          <w:sz w:val="48"/>
          <w:szCs w:val="48"/>
        </w:rPr>
        <w:t>Plan for h</w:t>
      </w:r>
      <w:r w:rsidR="000B00D7">
        <w:rPr>
          <w:rFonts w:ascii="Verdana" w:hAnsi="Verdana"/>
          <w:b/>
          <w:sz w:val="48"/>
          <w:szCs w:val="48"/>
        </w:rPr>
        <w:t>and</w:t>
      </w:r>
      <w:r>
        <w:rPr>
          <w:rFonts w:ascii="Verdana" w:hAnsi="Verdana"/>
          <w:b/>
          <w:sz w:val="48"/>
          <w:szCs w:val="48"/>
        </w:rPr>
        <w:t>-</w:t>
      </w:r>
      <w:r w:rsidR="000B00D7">
        <w:rPr>
          <w:rFonts w:ascii="Verdana" w:hAnsi="Verdana"/>
          <w:b/>
          <w:sz w:val="48"/>
          <w:szCs w:val="48"/>
        </w:rPr>
        <w:t>over</w:t>
      </w:r>
    </w:p>
    <w:p w:rsidR="00B35E01" w:rsidRPr="0077720C" w:rsidRDefault="00B35E01" w:rsidP="00AE4F11">
      <w:pPr>
        <w:rPr>
          <w:rFonts w:ascii="Verdana" w:hAnsi="Verdana"/>
          <w:sz w:val="52"/>
          <w:szCs w:val="52"/>
        </w:rPr>
      </w:pPr>
    </w:p>
    <w:p w:rsidR="00B35E01" w:rsidRPr="0077720C" w:rsidRDefault="00B35E01" w:rsidP="00AE4F11">
      <w:pPr>
        <w:rPr>
          <w:rFonts w:ascii="Verdana" w:hAnsi="Verdana"/>
          <w:sz w:val="52"/>
          <w:szCs w:val="52"/>
        </w:rPr>
      </w:pPr>
    </w:p>
    <w:p w:rsidR="00B35E01" w:rsidRPr="0077720C" w:rsidRDefault="00B35E01" w:rsidP="00B35E01">
      <w:pPr>
        <w:jc w:val="center"/>
        <w:rPr>
          <w:rFonts w:ascii="Verdana" w:hAnsi="Verdana"/>
          <w:sz w:val="40"/>
          <w:szCs w:val="40"/>
        </w:rPr>
      </w:pPr>
      <w:r w:rsidRPr="0077720C">
        <w:rPr>
          <w:rFonts w:ascii="Verdana" w:hAnsi="Verdana"/>
          <w:sz w:val="40"/>
          <w:szCs w:val="40"/>
        </w:rPr>
        <w:t>Project</w:t>
      </w:r>
    </w:p>
    <w:p w:rsidR="00FF53B3" w:rsidRPr="00BA7069" w:rsidRDefault="00E81169" w:rsidP="00BA7069">
      <w:pPr>
        <w:jc w:val="center"/>
        <w:rPr>
          <w:rFonts w:ascii="Verdana" w:hAnsi="Verdana"/>
          <w:sz w:val="36"/>
          <w:szCs w:val="36"/>
        </w:rPr>
      </w:pPr>
      <w:r>
        <w:rPr>
          <w:rFonts w:ascii="Verdana" w:hAnsi="Verdana"/>
          <w:sz w:val="36"/>
          <w:szCs w:val="36"/>
        </w:rPr>
        <w:t>&lt;Name&gt;</w:t>
      </w:r>
    </w:p>
    <w:p w:rsidR="00B35E01" w:rsidRPr="00F809D9" w:rsidRDefault="00B35E01" w:rsidP="00AE4F11">
      <w:pPr>
        <w:rPr>
          <w:rFonts w:ascii="Verdana" w:hAnsi="Verdana"/>
          <w:sz w:val="52"/>
          <w:szCs w:val="52"/>
        </w:rPr>
      </w:pPr>
    </w:p>
    <w:p w:rsidR="00B35E01" w:rsidRPr="00F809D9" w:rsidRDefault="00B35E01" w:rsidP="00AE4F11">
      <w:pPr>
        <w:rPr>
          <w:rFonts w:ascii="Verdana" w:hAnsi="Verdana"/>
          <w:sz w:val="52"/>
          <w:szCs w:val="52"/>
        </w:rPr>
      </w:pPr>
    </w:p>
    <w:p w:rsidR="0063552E" w:rsidRPr="00F809D9" w:rsidRDefault="0063552E" w:rsidP="00B35E01">
      <w:pPr>
        <w:jc w:val="center"/>
        <w:rPr>
          <w:rFonts w:ascii="Verdana" w:hAnsi="Verdana"/>
          <w:sz w:val="44"/>
          <w:szCs w:val="44"/>
        </w:rPr>
      </w:pPr>
    </w:p>
    <w:p w:rsidR="00B35E01" w:rsidRPr="00CC1120" w:rsidRDefault="00B35E01" w:rsidP="00B35E01">
      <w:pPr>
        <w:jc w:val="center"/>
        <w:rPr>
          <w:rFonts w:ascii="Verdana" w:hAnsi="Verdana"/>
          <w:sz w:val="40"/>
          <w:szCs w:val="40"/>
        </w:rPr>
      </w:pPr>
      <w:r w:rsidRPr="00CC1120">
        <w:rPr>
          <w:rFonts w:ascii="Verdana" w:hAnsi="Verdana"/>
          <w:sz w:val="40"/>
          <w:szCs w:val="40"/>
        </w:rPr>
        <w:t>Approval</w:t>
      </w:r>
    </w:p>
    <w:p w:rsidR="00B35E01" w:rsidRPr="0063552E" w:rsidRDefault="00B35E01" w:rsidP="00AE4F11">
      <w:pPr>
        <w:rPr>
          <w:rFonts w:ascii="Verdana" w:hAnsi="Verdana"/>
          <w:sz w:val="52"/>
          <w:szCs w:val="52"/>
          <w:lang w:val="nb-NO"/>
        </w:rPr>
      </w:pPr>
    </w:p>
    <w:p w:rsidR="00B35E01" w:rsidRPr="0063552E" w:rsidRDefault="00B35E01" w:rsidP="00AE4F11">
      <w:pPr>
        <w:rPr>
          <w:rFonts w:ascii="Verdana" w:hAnsi="Verdana"/>
          <w:sz w:val="52"/>
          <w:szCs w:val="52"/>
          <w:lang w:val="nb-N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09"/>
        <w:gridCol w:w="1598"/>
        <w:gridCol w:w="4021"/>
      </w:tblGrid>
      <w:tr w:rsidR="00B35E01" w:rsidRPr="00E200BF" w:rsidTr="00E200BF">
        <w:tc>
          <w:tcPr>
            <w:tcW w:w="4068" w:type="dxa"/>
            <w:shd w:val="clear" w:color="auto" w:fill="auto"/>
          </w:tcPr>
          <w:p w:rsidR="00B35E01" w:rsidRPr="00E200BF" w:rsidRDefault="00B35E01" w:rsidP="00AE4F11">
            <w:pPr>
              <w:rPr>
                <w:rFonts w:ascii="Verdana" w:hAnsi="Verdana"/>
                <w:b/>
                <w:sz w:val="20"/>
                <w:szCs w:val="20"/>
                <w:lang w:val="nb-NO"/>
              </w:rPr>
            </w:pPr>
          </w:p>
        </w:tc>
        <w:tc>
          <w:tcPr>
            <w:tcW w:w="1620" w:type="dxa"/>
            <w:shd w:val="clear" w:color="auto" w:fill="auto"/>
          </w:tcPr>
          <w:p w:rsidR="00B35E01" w:rsidRPr="00E200BF" w:rsidRDefault="00B35E01" w:rsidP="00AE4F11">
            <w:pPr>
              <w:rPr>
                <w:rFonts w:ascii="Verdana" w:hAnsi="Verdana"/>
                <w:b/>
                <w:sz w:val="20"/>
                <w:szCs w:val="20"/>
              </w:rPr>
            </w:pPr>
            <w:r w:rsidRPr="00E200BF">
              <w:rPr>
                <w:rFonts w:ascii="Verdana" w:hAnsi="Verdana"/>
                <w:b/>
                <w:sz w:val="20"/>
                <w:szCs w:val="20"/>
              </w:rPr>
              <w:t>Date</w:t>
            </w:r>
          </w:p>
        </w:tc>
        <w:tc>
          <w:tcPr>
            <w:tcW w:w="4090" w:type="dxa"/>
            <w:shd w:val="clear" w:color="auto" w:fill="auto"/>
          </w:tcPr>
          <w:p w:rsidR="00B35E01" w:rsidRPr="00E200BF" w:rsidRDefault="00B35E01" w:rsidP="00AE4F11">
            <w:pPr>
              <w:rPr>
                <w:rFonts w:ascii="Verdana" w:hAnsi="Verdana"/>
                <w:b/>
                <w:sz w:val="20"/>
                <w:szCs w:val="20"/>
              </w:rPr>
            </w:pPr>
            <w:r w:rsidRPr="00E200BF">
              <w:rPr>
                <w:rFonts w:ascii="Verdana" w:hAnsi="Verdana"/>
                <w:b/>
                <w:sz w:val="20"/>
                <w:szCs w:val="20"/>
              </w:rPr>
              <w:t>Signature</w:t>
            </w:r>
          </w:p>
          <w:p w:rsidR="0063552E" w:rsidRPr="00E200BF" w:rsidRDefault="0063552E" w:rsidP="00AE4F11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B35E01" w:rsidRPr="00E200BF" w:rsidTr="00E200BF">
        <w:tc>
          <w:tcPr>
            <w:tcW w:w="4068" w:type="dxa"/>
            <w:shd w:val="clear" w:color="auto" w:fill="auto"/>
          </w:tcPr>
          <w:p w:rsidR="00B35E01" w:rsidRPr="00E200BF" w:rsidRDefault="0063552E" w:rsidP="00B35E01">
            <w:pPr>
              <w:rPr>
                <w:rFonts w:ascii="Verdana" w:hAnsi="Verdana"/>
                <w:sz w:val="20"/>
                <w:szCs w:val="20"/>
              </w:rPr>
            </w:pPr>
            <w:r w:rsidRPr="00E200BF">
              <w:rPr>
                <w:rFonts w:ascii="Verdana" w:hAnsi="Verdana"/>
                <w:sz w:val="20"/>
                <w:szCs w:val="20"/>
              </w:rPr>
              <w:t>Approved by</w:t>
            </w:r>
            <w:r w:rsidR="00B35E01" w:rsidRPr="00E200BF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E200BF">
              <w:rPr>
                <w:rFonts w:ascii="Verdana" w:hAnsi="Verdana"/>
                <w:sz w:val="20"/>
                <w:szCs w:val="20"/>
              </w:rPr>
              <w:t xml:space="preserve">the </w:t>
            </w:r>
            <w:r w:rsidR="00B35E01" w:rsidRPr="00E200BF">
              <w:rPr>
                <w:rFonts w:ascii="Verdana" w:hAnsi="Verdana"/>
                <w:sz w:val="20"/>
                <w:szCs w:val="20"/>
              </w:rPr>
              <w:t xml:space="preserve">responsible </w:t>
            </w:r>
            <w:r w:rsidR="000B00D7" w:rsidRPr="00E200BF">
              <w:rPr>
                <w:rFonts w:ascii="Verdana" w:hAnsi="Verdana"/>
                <w:sz w:val="20"/>
                <w:szCs w:val="20"/>
              </w:rPr>
              <w:t xml:space="preserve">line </w:t>
            </w:r>
            <w:r w:rsidR="00B35E01" w:rsidRPr="00E200BF">
              <w:rPr>
                <w:rFonts w:ascii="Verdana" w:hAnsi="Verdana"/>
                <w:sz w:val="20"/>
                <w:szCs w:val="20"/>
              </w:rPr>
              <w:t>manager</w:t>
            </w:r>
          </w:p>
        </w:tc>
        <w:tc>
          <w:tcPr>
            <w:tcW w:w="1620" w:type="dxa"/>
            <w:shd w:val="clear" w:color="auto" w:fill="auto"/>
          </w:tcPr>
          <w:p w:rsidR="00B35E01" w:rsidRPr="00E200BF" w:rsidRDefault="00B35E01" w:rsidP="00AE4F11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090" w:type="dxa"/>
            <w:shd w:val="clear" w:color="auto" w:fill="auto"/>
          </w:tcPr>
          <w:p w:rsidR="00B35E01" w:rsidRPr="00E200BF" w:rsidRDefault="00B35E01" w:rsidP="00AE4F11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B35E01" w:rsidRPr="00E200BF" w:rsidTr="00E200BF">
        <w:tc>
          <w:tcPr>
            <w:tcW w:w="4068" w:type="dxa"/>
            <w:shd w:val="clear" w:color="auto" w:fill="auto"/>
          </w:tcPr>
          <w:p w:rsidR="00B35E01" w:rsidRPr="00E200BF" w:rsidRDefault="00CC1120" w:rsidP="00B35E01">
            <w:pPr>
              <w:rPr>
                <w:rFonts w:ascii="Verdana" w:hAnsi="Verdana"/>
                <w:sz w:val="20"/>
                <w:szCs w:val="20"/>
              </w:rPr>
            </w:pPr>
            <w:r w:rsidRPr="00E200BF">
              <w:rPr>
                <w:rFonts w:ascii="Verdana" w:hAnsi="Verdana"/>
                <w:sz w:val="20"/>
                <w:szCs w:val="20"/>
              </w:rPr>
              <w:t>Recommended</w:t>
            </w:r>
            <w:r w:rsidR="0063552E" w:rsidRPr="00E200BF">
              <w:rPr>
                <w:rFonts w:ascii="Verdana" w:hAnsi="Verdana"/>
                <w:sz w:val="20"/>
                <w:szCs w:val="20"/>
              </w:rPr>
              <w:t xml:space="preserve"> by the </w:t>
            </w:r>
            <w:r w:rsidR="00B35E01" w:rsidRPr="00E200BF">
              <w:rPr>
                <w:rFonts w:ascii="Verdana" w:hAnsi="Verdana"/>
                <w:sz w:val="20"/>
                <w:szCs w:val="20"/>
              </w:rPr>
              <w:t>project manager</w:t>
            </w:r>
          </w:p>
        </w:tc>
        <w:tc>
          <w:tcPr>
            <w:tcW w:w="1620" w:type="dxa"/>
            <w:shd w:val="clear" w:color="auto" w:fill="auto"/>
          </w:tcPr>
          <w:p w:rsidR="00B35E01" w:rsidRPr="00E200BF" w:rsidRDefault="00B35E01" w:rsidP="00AE4F11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090" w:type="dxa"/>
            <w:shd w:val="clear" w:color="auto" w:fill="auto"/>
          </w:tcPr>
          <w:p w:rsidR="00B35E01" w:rsidRPr="00E200BF" w:rsidRDefault="00B35E01" w:rsidP="00AE4F11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B35E01" w:rsidRPr="0063552E" w:rsidRDefault="00B35E01" w:rsidP="00AE4F11">
      <w:pPr>
        <w:rPr>
          <w:rFonts w:ascii="Verdana" w:hAnsi="Verdana"/>
          <w:sz w:val="52"/>
          <w:szCs w:val="52"/>
        </w:rPr>
      </w:pPr>
    </w:p>
    <w:p w:rsidR="00B35E01" w:rsidRPr="0063552E" w:rsidRDefault="00B35E01" w:rsidP="00AE4F11">
      <w:pPr>
        <w:rPr>
          <w:rFonts w:ascii="Verdana" w:hAnsi="Verdana"/>
          <w:sz w:val="52"/>
          <w:szCs w:val="52"/>
        </w:rPr>
      </w:pPr>
    </w:p>
    <w:p w:rsidR="00B35E01" w:rsidRPr="0063552E" w:rsidRDefault="00B35E01" w:rsidP="00AE4F11">
      <w:pPr>
        <w:rPr>
          <w:rFonts w:ascii="Verdana" w:hAnsi="Verdana"/>
          <w:sz w:val="52"/>
          <w:szCs w:val="52"/>
        </w:rPr>
      </w:pPr>
    </w:p>
    <w:p w:rsidR="000B00D7" w:rsidRDefault="0063552E" w:rsidP="000B00D7">
      <w:pPr>
        <w:pStyle w:val="Overskrift1"/>
      </w:pPr>
      <w:r w:rsidRPr="000B00D7">
        <w:br w:type="page"/>
      </w:r>
      <w:r w:rsidR="000B00D7">
        <w:lastRenderedPageBreak/>
        <w:t>Introduction</w:t>
      </w:r>
    </w:p>
    <w:p w:rsidR="00007E2E" w:rsidRDefault="000B00D7" w:rsidP="00BD45B1">
      <w:r w:rsidRPr="000B00D7">
        <w:t xml:space="preserve">The purpose of </w:t>
      </w:r>
      <w:r w:rsidR="00E81169">
        <w:t>this document is to document</w:t>
      </w:r>
      <w:r w:rsidRPr="000B00D7">
        <w:t xml:space="preserve"> activities to be </w:t>
      </w:r>
      <w:r w:rsidR="00E81169">
        <w:t>performed</w:t>
      </w:r>
      <w:r w:rsidRPr="000B00D7">
        <w:t xml:space="preserve"> in order to deliver </w:t>
      </w:r>
      <w:r w:rsidR="00E81169">
        <w:t xml:space="preserve">to operations/customer and </w:t>
      </w:r>
      <w:r w:rsidR="0077720C">
        <w:t xml:space="preserve">close </w:t>
      </w:r>
      <w:r w:rsidR="00E81169">
        <w:t>the project.</w:t>
      </w:r>
    </w:p>
    <w:p w:rsidR="000B00D7" w:rsidRPr="000B00D7" w:rsidRDefault="00175E34" w:rsidP="000B00D7">
      <w:pPr>
        <w:pStyle w:val="Overskrift1"/>
      </w:pPr>
      <w:r>
        <w:t>Plan for hand over</w:t>
      </w:r>
    </w:p>
    <w:p w:rsidR="000B00D7" w:rsidRDefault="00E81169" w:rsidP="000B00D7">
      <w:pPr>
        <w:pStyle w:val="Overskrift2"/>
      </w:pPr>
      <w:r>
        <w:t>Schedule</w:t>
      </w:r>
    </w:p>
    <w:tbl>
      <w:tblPr>
        <w:tblW w:w="8820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9"/>
        <w:gridCol w:w="1571"/>
        <w:gridCol w:w="3240"/>
        <w:gridCol w:w="2520"/>
      </w:tblGrid>
      <w:tr w:rsidR="00BD45B1" w:rsidRPr="00C6078A" w:rsidTr="00BD45B1">
        <w:tc>
          <w:tcPr>
            <w:tcW w:w="1489" w:type="dxa"/>
            <w:shd w:val="clear" w:color="auto" w:fill="F3F3F3"/>
          </w:tcPr>
          <w:p w:rsidR="00BD45B1" w:rsidRPr="00C6078A" w:rsidRDefault="00E81169" w:rsidP="00BD45B1">
            <w:pPr>
              <w:rPr>
                <w:rFonts w:eastAsia="SimSun" w:cs="Arial"/>
                <w:b/>
                <w:bCs/>
                <w:sz w:val="20"/>
                <w:szCs w:val="20"/>
              </w:rPr>
            </w:pPr>
            <w:r>
              <w:rPr>
                <w:rFonts w:eastAsia="SimSun" w:cs="Arial"/>
                <w:b/>
                <w:bCs/>
                <w:sz w:val="20"/>
                <w:szCs w:val="20"/>
              </w:rPr>
              <w:t>Deliverable</w:t>
            </w:r>
          </w:p>
        </w:tc>
        <w:tc>
          <w:tcPr>
            <w:tcW w:w="1571" w:type="dxa"/>
            <w:shd w:val="clear" w:color="auto" w:fill="F3F3F3"/>
          </w:tcPr>
          <w:p w:rsidR="00BD45B1" w:rsidRPr="00C6078A" w:rsidRDefault="00BD45B1" w:rsidP="00BD45B1">
            <w:pPr>
              <w:rPr>
                <w:rFonts w:eastAsia="SimSun" w:cs="Arial"/>
                <w:b/>
                <w:bCs/>
                <w:sz w:val="20"/>
                <w:szCs w:val="20"/>
              </w:rPr>
            </w:pPr>
            <w:r w:rsidRPr="00C6078A">
              <w:rPr>
                <w:rFonts w:eastAsia="SimSun" w:cs="Arial"/>
                <w:b/>
                <w:bCs/>
                <w:sz w:val="20"/>
                <w:szCs w:val="20"/>
              </w:rPr>
              <w:t>Tentative date</w:t>
            </w:r>
          </w:p>
        </w:tc>
        <w:tc>
          <w:tcPr>
            <w:tcW w:w="3240" w:type="dxa"/>
            <w:shd w:val="clear" w:color="auto" w:fill="F3F3F3"/>
          </w:tcPr>
          <w:p w:rsidR="00BD45B1" w:rsidRPr="00C6078A" w:rsidRDefault="00E81169" w:rsidP="00BD45B1">
            <w:pPr>
              <w:rPr>
                <w:rFonts w:eastAsia="SimSun" w:cs="Arial"/>
                <w:b/>
                <w:bCs/>
                <w:sz w:val="20"/>
                <w:szCs w:val="20"/>
              </w:rPr>
            </w:pPr>
            <w:r>
              <w:rPr>
                <w:rFonts w:eastAsia="SimSun" w:cs="Arial"/>
                <w:b/>
                <w:bCs/>
                <w:sz w:val="20"/>
                <w:szCs w:val="20"/>
              </w:rPr>
              <w:t>D</w:t>
            </w:r>
            <w:r w:rsidR="00BD45B1" w:rsidRPr="00C6078A">
              <w:rPr>
                <w:rFonts w:eastAsia="SimSun" w:cs="Arial"/>
                <w:b/>
                <w:bCs/>
                <w:sz w:val="20"/>
                <w:szCs w:val="20"/>
              </w:rPr>
              <w:t>escription</w:t>
            </w:r>
          </w:p>
        </w:tc>
        <w:tc>
          <w:tcPr>
            <w:tcW w:w="2520" w:type="dxa"/>
            <w:shd w:val="clear" w:color="auto" w:fill="F3F3F3"/>
          </w:tcPr>
          <w:p w:rsidR="00BD45B1" w:rsidRPr="00C6078A" w:rsidRDefault="00BD45B1" w:rsidP="00BD45B1">
            <w:pPr>
              <w:rPr>
                <w:rFonts w:eastAsia="SimSun" w:cs="Arial"/>
                <w:b/>
                <w:bCs/>
                <w:sz w:val="20"/>
                <w:szCs w:val="20"/>
              </w:rPr>
            </w:pPr>
            <w:r w:rsidRPr="00C6078A">
              <w:rPr>
                <w:rFonts w:eastAsia="SimSun" w:cs="Arial"/>
                <w:b/>
                <w:bCs/>
                <w:sz w:val="20"/>
                <w:szCs w:val="20"/>
              </w:rPr>
              <w:t>Comment</w:t>
            </w:r>
            <w:r w:rsidR="0077720C">
              <w:rPr>
                <w:rFonts w:eastAsia="SimSun" w:cs="Arial"/>
                <w:b/>
                <w:bCs/>
                <w:sz w:val="20"/>
                <w:szCs w:val="20"/>
              </w:rPr>
              <w:t>s</w:t>
            </w:r>
          </w:p>
        </w:tc>
      </w:tr>
      <w:tr w:rsidR="00BD45B1" w:rsidRPr="00C6078A" w:rsidTr="00BD45B1">
        <w:tc>
          <w:tcPr>
            <w:tcW w:w="1489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</w:rPr>
            </w:pPr>
          </w:p>
        </w:tc>
        <w:tc>
          <w:tcPr>
            <w:tcW w:w="1571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</w:rPr>
            </w:pPr>
          </w:p>
        </w:tc>
        <w:tc>
          <w:tcPr>
            <w:tcW w:w="3240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</w:rPr>
            </w:pPr>
          </w:p>
        </w:tc>
        <w:tc>
          <w:tcPr>
            <w:tcW w:w="2520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</w:rPr>
            </w:pPr>
          </w:p>
        </w:tc>
      </w:tr>
      <w:tr w:rsidR="00BD45B1" w:rsidRPr="00C6078A" w:rsidTr="00BD45B1">
        <w:tc>
          <w:tcPr>
            <w:tcW w:w="1489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</w:rPr>
            </w:pPr>
          </w:p>
        </w:tc>
        <w:tc>
          <w:tcPr>
            <w:tcW w:w="1571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</w:rPr>
            </w:pPr>
          </w:p>
        </w:tc>
        <w:tc>
          <w:tcPr>
            <w:tcW w:w="3240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</w:rPr>
            </w:pPr>
          </w:p>
        </w:tc>
        <w:tc>
          <w:tcPr>
            <w:tcW w:w="2520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</w:rPr>
            </w:pPr>
          </w:p>
        </w:tc>
      </w:tr>
      <w:tr w:rsidR="00BD45B1" w:rsidRPr="00C6078A" w:rsidTr="00BD45B1">
        <w:tc>
          <w:tcPr>
            <w:tcW w:w="1489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</w:rPr>
            </w:pPr>
          </w:p>
        </w:tc>
        <w:tc>
          <w:tcPr>
            <w:tcW w:w="1571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</w:rPr>
            </w:pPr>
          </w:p>
        </w:tc>
        <w:tc>
          <w:tcPr>
            <w:tcW w:w="3240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  <w:highlight w:val="yellow"/>
              </w:rPr>
            </w:pPr>
          </w:p>
        </w:tc>
        <w:tc>
          <w:tcPr>
            <w:tcW w:w="2520" w:type="dxa"/>
          </w:tcPr>
          <w:p w:rsidR="00BD45B1" w:rsidRPr="00C6078A" w:rsidRDefault="00BD45B1" w:rsidP="00BD45B1">
            <w:pPr>
              <w:rPr>
                <w:rFonts w:eastAsia="SimSun" w:cs="Arial"/>
                <w:sz w:val="20"/>
                <w:szCs w:val="20"/>
                <w:highlight w:val="yellow"/>
              </w:rPr>
            </w:pPr>
          </w:p>
        </w:tc>
      </w:tr>
    </w:tbl>
    <w:p w:rsidR="000B00D7" w:rsidRDefault="000B00D7" w:rsidP="000B00D7">
      <w:pPr>
        <w:pStyle w:val="Overskrift2"/>
      </w:pPr>
      <w:r w:rsidRPr="000B00D7">
        <w:t>Plan</w:t>
      </w:r>
      <w:r w:rsidR="00E81169">
        <w:t xml:space="preserve"> for implementation of deliverables</w:t>
      </w:r>
    </w:p>
    <w:p w:rsidR="00BA7069" w:rsidRDefault="00BA7069" w:rsidP="00435BE6">
      <w:pPr>
        <w:pStyle w:val="Overskrift2"/>
      </w:pPr>
      <w:r w:rsidRPr="00BA7069">
        <w:t>Plan for developing of detailed work processes and routines for the</w:t>
      </w:r>
      <w:r w:rsidR="00E81169">
        <w:t xml:space="preserve"> implementation of the deliverables</w:t>
      </w:r>
    </w:p>
    <w:p w:rsidR="000B00D7" w:rsidRDefault="000B00D7" w:rsidP="00435BE6">
      <w:pPr>
        <w:pStyle w:val="Overskrift2"/>
      </w:pPr>
      <w:r w:rsidRPr="00435BE6">
        <w:t xml:space="preserve">Plan for </w:t>
      </w:r>
      <w:r w:rsidR="00E81169">
        <w:t>phasing-out of existing systems (technical/functional)</w:t>
      </w:r>
    </w:p>
    <w:p w:rsidR="00435BE6" w:rsidRDefault="000B00D7" w:rsidP="00435BE6">
      <w:pPr>
        <w:pStyle w:val="Overskrift2"/>
      </w:pPr>
      <w:r w:rsidRPr="00435BE6">
        <w:t>Plan for handover to operation</w:t>
      </w:r>
      <w:r w:rsidR="00E81169">
        <w:t>s</w:t>
      </w:r>
    </w:p>
    <w:p w:rsidR="00BA7069" w:rsidRDefault="00BA7069" w:rsidP="00BA7069">
      <w:pPr>
        <w:pStyle w:val="Overskrift2"/>
      </w:pPr>
      <w:r w:rsidRPr="00BA7069">
        <w:t>Plan for developing continuity plans and procedures, and test plans for continuity</w:t>
      </w:r>
    </w:p>
    <w:p w:rsidR="00BA7069" w:rsidRDefault="00BA7069" w:rsidP="005B5A1B">
      <w:pPr>
        <w:pStyle w:val="Overskrift2"/>
      </w:pPr>
      <w:r w:rsidRPr="00BA7069">
        <w:t>Plan for handover to customer</w:t>
      </w:r>
    </w:p>
    <w:p w:rsidR="005B5A1B" w:rsidRDefault="000B00D7" w:rsidP="005B5A1B">
      <w:pPr>
        <w:pStyle w:val="Overskrift2"/>
      </w:pPr>
      <w:r w:rsidRPr="005B5A1B">
        <w:t xml:space="preserve">Plan for user support in the future and </w:t>
      </w:r>
      <w:r w:rsidR="00E81169">
        <w:t xml:space="preserve">during </w:t>
      </w:r>
      <w:r w:rsidRPr="005B5A1B">
        <w:t>the handover period</w:t>
      </w:r>
    </w:p>
    <w:p w:rsidR="000B00D7" w:rsidRDefault="000B00D7" w:rsidP="005B5A1B">
      <w:pPr>
        <w:pStyle w:val="Overskrift2"/>
      </w:pPr>
      <w:r w:rsidRPr="005B5A1B">
        <w:t xml:space="preserve">Plan for implementation of new/revised work processes </w:t>
      </w:r>
    </w:p>
    <w:p w:rsidR="000B00D7" w:rsidRDefault="000B00D7" w:rsidP="005B5A1B">
      <w:pPr>
        <w:pStyle w:val="Overskrift2"/>
      </w:pPr>
      <w:r w:rsidRPr="005B5A1B">
        <w:t xml:space="preserve">Plan for implementation of new governing documents </w:t>
      </w:r>
    </w:p>
    <w:p w:rsidR="000B00D7" w:rsidRDefault="000B00D7" w:rsidP="005B5A1B">
      <w:pPr>
        <w:pStyle w:val="Overskrift2"/>
      </w:pPr>
      <w:r w:rsidRPr="005B5A1B">
        <w:t>Decide how to involve the line organisation in preparation to handover and in the hand</w:t>
      </w:r>
      <w:bookmarkStart w:id="0" w:name="_GoBack"/>
      <w:bookmarkEnd w:id="0"/>
      <w:r w:rsidRPr="005B5A1B">
        <w:t xml:space="preserve">over period </w:t>
      </w:r>
    </w:p>
    <w:p w:rsidR="000B00D7" w:rsidRDefault="000B00D7" w:rsidP="005B5A1B">
      <w:pPr>
        <w:pStyle w:val="Overskrift2"/>
      </w:pPr>
      <w:r w:rsidRPr="005B5A1B">
        <w:t>S</w:t>
      </w:r>
      <w:r w:rsidR="005B5A1B" w:rsidRPr="005B5A1B">
        <w:t>LA (Service Level Agreement)</w:t>
      </w:r>
    </w:p>
    <w:p w:rsidR="00BD45B1" w:rsidRPr="00BD45B1" w:rsidRDefault="00C509E7" w:rsidP="00BD45B1">
      <w:pPr>
        <w:pStyle w:val="Overskrift2"/>
      </w:pPr>
      <w:r>
        <w:t>Operational costs</w:t>
      </w:r>
    </w:p>
    <w:sectPr w:rsidR="00BD45B1" w:rsidRPr="00BD45B1" w:rsidSect="009430BF">
      <w:footerReference w:type="default" r:id="rId7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0BA8" w:rsidRDefault="00B50BA8">
      <w:r>
        <w:separator/>
      </w:r>
    </w:p>
  </w:endnote>
  <w:endnote w:type="continuationSeparator" w:id="0">
    <w:p w:rsidR="00B50BA8" w:rsidRDefault="00B50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1169" w:rsidRPr="00ED655A" w:rsidRDefault="00E81169" w:rsidP="00E81169">
    <w:pPr>
      <w:tabs>
        <w:tab w:val="left" w:pos="4593"/>
        <w:tab w:val="left" w:pos="5897"/>
        <w:tab w:val="right" w:pos="9543"/>
      </w:tabs>
      <w:jc w:val="center"/>
      <w:rPr>
        <w:rFonts w:ascii="Verdana" w:hAnsi="Verdana"/>
        <w:sz w:val="16"/>
        <w:szCs w:val="16"/>
      </w:rPr>
    </w:pPr>
    <w:r w:rsidRPr="00ED655A">
      <w:rPr>
        <w:rFonts w:ascii="Verdana" w:hAnsi="Verdana"/>
        <w:sz w:val="16"/>
        <w:szCs w:val="16"/>
      </w:rPr>
      <w:t xml:space="preserve">Page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 w:rsidR="00546655">
      <w:rPr>
        <w:rFonts w:ascii="Verdana" w:hAnsi="Verdana"/>
        <w:noProof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of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 w:rsidR="00546655">
      <w:rPr>
        <w:rFonts w:ascii="Verdana" w:hAnsi="Verdana"/>
        <w:noProof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0BA8" w:rsidRDefault="00B50BA8">
      <w:r>
        <w:separator/>
      </w:r>
    </w:p>
  </w:footnote>
  <w:footnote w:type="continuationSeparator" w:id="0">
    <w:p w:rsidR="00B50BA8" w:rsidRDefault="00B50B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0FD52139"/>
    <w:multiLevelType w:val="multilevel"/>
    <w:tmpl w:val="59DA8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7A7ED5"/>
    <w:multiLevelType w:val="multilevel"/>
    <w:tmpl w:val="67886282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5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 w15:restartNumberingAfterBreak="0">
    <w:nsid w:val="1E670236"/>
    <w:multiLevelType w:val="hybridMultilevel"/>
    <w:tmpl w:val="25D22C8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1579E4"/>
    <w:multiLevelType w:val="hybridMultilevel"/>
    <w:tmpl w:val="FDCADA96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6D620E0"/>
    <w:multiLevelType w:val="hybridMultilevel"/>
    <w:tmpl w:val="D19031EC"/>
    <w:lvl w:ilvl="0" w:tplc="FFFFFFFF">
      <w:start w:val="1"/>
      <w:numFmt w:val="upperRoman"/>
      <w:lvlText w:val="%1."/>
      <w:lvlJc w:val="right"/>
      <w:pPr>
        <w:tabs>
          <w:tab w:val="num" w:pos="1211"/>
        </w:tabs>
        <w:ind w:left="1211" w:hanging="18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CA442B8A">
      <w:start w:val="1"/>
      <w:numFmt w:val="decimal"/>
      <w:lvlText w:val="%5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5" w:tplc="AFB07FD6">
      <w:start w:val="1"/>
      <w:numFmt w:val="lowerLetter"/>
      <w:lvlText w:val="%6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0" w15:restartNumberingAfterBreak="0">
    <w:nsid w:val="57546B03"/>
    <w:multiLevelType w:val="hybridMultilevel"/>
    <w:tmpl w:val="5CC41F9C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BE7740F"/>
    <w:multiLevelType w:val="hybridMultilevel"/>
    <w:tmpl w:val="53A6589A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5EFE0D67"/>
    <w:multiLevelType w:val="hybridMultilevel"/>
    <w:tmpl w:val="927AF55E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67586EFF"/>
    <w:multiLevelType w:val="hybridMultilevel"/>
    <w:tmpl w:val="8488FEEE"/>
    <w:lvl w:ilvl="0" w:tplc="041D0001"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Verdana" w:eastAsia="Times New Roman" w:hAnsi="Verdana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14" w15:restartNumberingAfterBreak="0">
    <w:nsid w:val="6DF6392E"/>
    <w:multiLevelType w:val="hybridMultilevel"/>
    <w:tmpl w:val="AF6442DC"/>
    <w:lvl w:ilvl="0" w:tplc="04140001">
      <w:start w:val="1"/>
      <w:numFmt w:val="bullet"/>
      <w:lvlText w:val=""/>
      <w:lvlJc w:val="left"/>
      <w:pPr>
        <w:tabs>
          <w:tab w:val="num" w:pos="1569"/>
        </w:tabs>
        <w:ind w:left="1569" w:hanging="360"/>
      </w:pPr>
      <w:rPr>
        <w:rFonts w:ascii="Symbol" w:hAnsi="Symbol" w:hint="default"/>
      </w:rPr>
    </w:lvl>
    <w:lvl w:ilvl="1" w:tplc="041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2DF2EDA"/>
    <w:multiLevelType w:val="hybridMultilevel"/>
    <w:tmpl w:val="3DEABEF8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6"/>
  </w:num>
  <w:num w:numId="3">
    <w:abstractNumId w:val="6"/>
  </w:num>
  <w:num w:numId="4">
    <w:abstractNumId w:val="6"/>
  </w:num>
  <w:num w:numId="5">
    <w:abstractNumId w:val="5"/>
  </w:num>
  <w:num w:numId="6">
    <w:abstractNumId w:val="4"/>
  </w:num>
  <w:num w:numId="7">
    <w:abstractNumId w:val="5"/>
  </w:num>
  <w:num w:numId="8">
    <w:abstractNumId w:val="4"/>
  </w:num>
  <w:num w:numId="9">
    <w:abstractNumId w:val="5"/>
  </w:num>
  <w:num w:numId="10">
    <w:abstractNumId w:val="4"/>
  </w:num>
  <w:num w:numId="11">
    <w:abstractNumId w:val="5"/>
  </w:num>
  <w:num w:numId="12">
    <w:abstractNumId w:val="4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10"/>
  </w:num>
  <w:num w:numId="27">
    <w:abstractNumId w:val="11"/>
  </w:num>
  <w:num w:numId="28">
    <w:abstractNumId w:val="13"/>
  </w:num>
  <w:num w:numId="29">
    <w:abstractNumId w:val="15"/>
  </w:num>
  <w:num w:numId="30">
    <w:abstractNumId w:val="12"/>
  </w:num>
  <w:num w:numId="31">
    <w:abstractNumId w:val="3"/>
  </w:num>
  <w:num w:numId="32">
    <w:abstractNumId w:val="5"/>
  </w:num>
  <w:num w:numId="33">
    <w:abstractNumId w:val="5"/>
  </w:num>
  <w:num w:numId="34">
    <w:abstractNumId w:val="5"/>
  </w:num>
  <w:num w:numId="35">
    <w:abstractNumId w:val="8"/>
  </w:num>
  <w:num w:numId="36">
    <w:abstractNumId w:val="7"/>
  </w:num>
  <w:num w:numId="37">
    <w:abstractNumId w:val="5"/>
  </w:num>
  <w:num w:numId="38">
    <w:abstractNumId w:val="5"/>
  </w:num>
  <w:num w:numId="39">
    <w:abstractNumId w:val="5"/>
  </w:num>
  <w:num w:numId="40">
    <w:abstractNumId w:val="5"/>
  </w:num>
  <w:num w:numId="41">
    <w:abstractNumId w:val="5"/>
  </w:num>
  <w:num w:numId="42">
    <w:abstractNumId w:val="5"/>
  </w:num>
  <w:num w:numId="43">
    <w:abstractNumId w:val="5"/>
  </w:num>
  <w:num w:numId="44">
    <w:abstractNumId w:val="5"/>
  </w:num>
  <w:num w:numId="45">
    <w:abstractNumId w:val="5"/>
  </w:num>
  <w:num w:numId="46">
    <w:abstractNumId w:val="5"/>
  </w:num>
  <w:num w:numId="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E01"/>
    <w:rsid w:val="00006D12"/>
    <w:rsid w:val="00007E2E"/>
    <w:rsid w:val="00010CCF"/>
    <w:rsid w:val="00017167"/>
    <w:rsid w:val="00020694"/>
    <w:rsid w:val="00021477"/>
    <w:rsid w:val="00026672"/>
    <w:rsid w:val="00036227"/>
    <w:rsid w:val="00060C2A"/>
    <w:rsid w:val="0006350E"/>
    <w:rsid w:val="00093BDF"/>
    <w:rsid w:val="00097D2B"/>
    <w:rsid w:val="000B00D7"/>
    <w:rsid w:val="000C188A"/>
    <w:rsid w:val="000F3F32"/>
    <w:rsid w:val="001046EC"/>
    <w:rsid w:val="001241C4"/>
    <w:rsid w:val="001305BF"/>
    <w:rsid w:val="001356A6"/>
    <w:rsid w:val="00141C61"/>
    <w:rsid w:val="00151E5C"/>
    <w:rsid w:val="00156460"/>
    <w:rsid w:val="00156864"/>
    <w:rsid w:val="001721D6"/>
    <w:rsid w:val="00172E1C"/>
    <w:rsid w:val="00175E34"/>
    <w:rsid w:val="00176D66"/>
    <w:rsid w:val="001A5D1D"/>
    <w:rsid w:val="001A79D9"/>
    <w:rsid w:val="001B3B48"/>
    <w:rsid w:val="001C46FB"/>
    <w:rsid w:val="001D25FF"/>
    <w:rsid w:val="002057FB"/>
    <w:rsid w:val="002223BB"/>
    <w:rsid w:val="002254BA"/>
    <w:rsid w:val="00230199"/>
    <w:rsid w:val="00274CF1"/>
    <w:rsid w:val="002824AD"/>
    <w:rsid w:val="00284DAE"/>
    <w:rsid w:val="0029519D"/>
    <w:rsid w:val="002C5D23"/>
    <w:rsid w:val="002D5692"/>
    <w:rsid w:val="002F2B20"/>
    <w:rsid w:val="002F6AA8"/>
    <w:rsid w:val="002F7381"/>
    <w:rsid w:val="0030393E"/>
    <w:rsid w:val="003220F6"/>
    <w:rsid w:val="003223CA"/>
    <w:rsid w:val="003243FC"/>
    <w:rsid w:val="00325F74"/>
    <w:rsid w:val="00335383"/>
    <w:rsid w:val="003361C2"/>
    <w:rsid w:val="00336276"/>
    <w:rsid w:val="0036729D"/>
    <w:rsid w:val="00370091"/>
    <w:rsid w:val="00382A3E"/>
    <w:rsid w:val="003834DB"/>
    <w:rsid w:val="003A065F"/>
    <w:rsid w:val="003A2048"/>
    <w:rsid w:val="003A74DE"/>
    <w:rsid w:val="003C1CD7"/>
    <w:rsid w:val="003E7B27"/>
    <w:rsid w:val="00400D43"/>
    <w:rsid w:val="0040207E"/>
    <w:rsid w:val="00424DF8"/>
    <w:rsid w:val="00435BE6"/>
    <w:rsid w:val="004714A9"/>
    <w:rsid w:val="00473650"/>
    <w:rsid w:val="00476106"/>
    <w:rsid w:val="00492038"/>
    <w:rsid w:val="004C3D29"/>
    <w:rsid w:val="004D3A1B"/>
    <w:rsid w:val="004D7B76"/>
    <w:rsid w:val="004E37F4"/>
    <w:rsid w:val="004E4F4C"/>
    <w:rsid w:val="00505599"/>
    <w:rsid w:val="00512A06"/>
    <w:rsid w:val="00520776"/>
    <w:rsid w:val="005269A8"/>
    <w:rsid w:val="00533073"/>
    <w:rsid w:val="00545BE1"/>
    <w:rsid w:val="00546655"/>
    <w:rsid w:val="00563310"/>
    <w:rsid w:val="00571C50"/>
    <w:rsid w:val="00574312"/>
    <w:rsid w:val="00593F9E"/>
    <w:rsid w:val="00594C10"/>
    <w:rsid w:val="005B5A1B"/>
    <w:rsid w:val="005C51E0"/>
    <w:rsid w:val="005D5745"/>
    <w:rsid w:val="005E5057"/>
    <w:rsid w:val="005F3B2F"/>
    <w:rsid w:val="0062114F"/>
    <w:rsid w:val="0063552E"/>
    <w:rsid w:val="006617AC"/>
    <w:rsid w:val="00665FBB"/>
    <w:rsid w:val="0067409F"/>
    <w:rsid w:val="00681D02"/>
    <w:rsid w:val="006A3B1A"/>
    <w:rsid w:val="006C17D5"/>
    <w:rsid w:val="006C21ED"/>
    <w:rsid w:val="006C64E8"/>
    <w:rsid w:val="006E46BB"/>
    <w:rsid w:val="006E662D"/>
    <w:rsid w:val="006F0A9A"/>
    <w:rsid w:val="00735A3B"/>
    <w:rsid w:val="00752354"/>
    <w:rsid w:val="00757845"/>
    <w:rsid w:val="0077720C"/>
    <w:rsid w:val="00777807"/>
    <w:rsid w:val="007874E7"/>
    <w:rsid w:val="007A7663"/>
    <w:rsid w:val="007B602D"/>
    <w:rsid w:val="007C156A"/>
    <w:rsid w:val="007C19FE"/>
    <w:rsid w:val="007C4D17"/>
    <w:rsid w:val="007C7EE5"/>
    <w:rsid w:val="007E6EE6"/>
    <w:rsid w:val="007F4472"/>
    <w:rsid w:val="007F4AD6"/>
    <w:rsid w:val="007F5194"/>
    <w:rsid w:val="00803E08"/>
    <w:rsid w:val="0080723D"/>
    <w:rsid w:val="00816F76"/>
    <w:rsid w:val="00843281"/>
    <w:rsid w:val="00867E5E"/>
    <w:rsid w:val="00871D61"/>
    <w:rsid w:val="00875AFA"/>
    <w:rsid w:val="00883DF4"/>
    <w:rsid w:val="008A0BD2"/>
    <w:rsid w:val="008B330D"/>
    <w:rsid w:val="008B4330"/>
    <w:rsid w:val="008C5C3E"/>
    <w:rsid w:val="008F3068"/>
    <w:rsid w:val="008F65F5"/>
    <w:rsid w:val="00906789"/>
    <w:rsid w:val="00925CB9"/>
    <w:rsid w:val="00926AAF"/>
    <w:rsid w:val="00931387"/>
    <w:rsid w:val="009430BF"/>
    <w:rsid w:val="00967FB8"/>
    <w:rsid w:val="00977887"/>
    <w:rsid w:val="00995807"/>
    <w:rsid w:val="009A3BE8"/>
    <w:rsid w:val="009A4784"/>
    <w:rsid w:val="009B6A61"/>
    <w:rsid w:val="009C33AD"/>
    <w:rsid w:val="009C69DC"/>
    <w:rsid w:val="009E5E70"/>
    <w:rsid w:val="009F1454"/>
    <w:rsid w:val="009F6B10"/>
    <w:rsid w:val="00A33618"/>
    <w:rsid w:val="00A6662D"/>
    <w:rsid w:val="00A7663E"/>
    <w:rsid w:val="00A93F8E"/>
    <w:rsid w:val="00AA368B"/>
    <w:rsid w:val="00AB4DDC"/>
    <w:rsid w:val="00AB6152"/>
    <w:rsid w:val="00AD725B"/>
    <w:rsid w:val="00AE4F11"/>
    <w:rsid w:val="00AF4DF6"/>
    <w:rsid w:val="00AF658C"/>
    <w:rsid w:val="00B120CE"/>
    <w:rsid w:val="00B15E24"/>
    <w:rsid w:val="00B35E01"/>
    <w:rsid w:val="00B50BA8"/>
    <w:rsid w:val="00B52716"/>
    <w:rsid w:val="00B811D2"/>
    <w:rsid w:val="00B82FEE"/>
    <w:rsid w:val="00B97F05"/>
    <w:rsid w:val="00BA094A"/>
    <w:rsid w:val="00BA1AAF"/>
    <w:rsid w:val="00BA226D"/>
    <w:rsid w:val="00BA5B66"/>
    <w:rsid w:val="00BA6530"/>
    <w:rsid w:val="00BA7069"/>
    <w:rsid w:val="00BB0254"/>
    <w:rsid w:val="00BB4D59"/>
    <w:rsid w:val="00BD45B1"/>
    <w:rsid w:val="00BE4DCF"/>
    <w:rsid w:val="00BE5AED"/>
    <w:rsid w:val="00C023A8"/>
    <w:rsid w:val="00C15B5F"/>
    <w:rsid w:val="00C245C7"/>
    <w:rsid w:val="00C24AB2"/>
    <w:rsid w:val="00C32C63"/>
    <w:rsid w:val="00C43B5C"/>
    <w:rsid w:val="00C509E7"/>
    <w:rsid w:val="00C510D3"/>
    <w:rsid w:val="00C6746A"/>
    <w:rsid w:val="00C72B5D"/>
    <w:rsid w:val="00CA0F83"/>
    <w:rsid w:val="00CA38DB"/>
    <w:rsid w:val="00CB6D76"/>
    <w:rsid w:val="00CC1120"/>
    <w:rsid w:val="00CC4F96"/>
    <w:rsid w:val="00CE72EC"/>
    <w:rsid w:val="00CF63D1"/>
    <w:rsid w:val="00CF6D51"/>
    <w:rsid w:val="00D05A11"/>
    <w:rsid w:val="00D06165"/>
    <w:rsid w:val="00D4283C"/>
    <w:rsid w:val="00D478F0"/>
    <w:rsid w:val="00D758CB"/>
    <w:rsid w:val="00D850BB"/>
    <w:rsid w:val="00D93F99"/>
    <w:rsid w:val="00DB3A10"/>
    <w:rsid w:val="00DB5973"/>
    <w:rsid w:val="00DC3314"/>
    <w:rsid w:val="00DC5E1E"/>
    <w:rsid w:val="00DC64FF"/>
    <w:rsid w:val="00DC7C32"/>
    <w:rsid w:val="00DD0F7D"/>
    <w:rsid w:val="00DD7416"/>
    <w:rsid w:val="00DE6C5A"/>
    <w:rsid w:val="00DF3065"/>
    <w:rsid w:val="00DF6859"/>
    <w:rsid w:val="00E200BF"/>
    <w:rsid w:val="00E225CE"/>
    <w:rsid w:val="00E25E4E"/>
    <w:rsid w:val="00E26096"/>
    <w:rsid w:val="00E3032E"/>
    <w:rsid w:val="00E63FBA"/>
    <w:rsid w:val="00E650FA"/>
    <w:rsid w:val="00E66D35"/>
    <w:rsid w:val="00E734CA"/>
    <w:rsid w:val="00E7365C"/>
    <w:rsid w:val="00E81169"/>
    <w:rsid w:val="00E91451"/>
    <w:rsid w:val="00EA5290"/>
    <w:rsid w:val="00EC0127"/>
    <w:rsid w:val="00ED47BE"/>
    <w:rsid w:val="00ED4B61"/>
    <w:rsid w:val="00ED655A"/>
    <w:rsid w:val="00EE1E71"/>
    <w:rsid w:val="00EF14AC"/>
    <w:rsid w:val="00F226CC"/>
    <w:rsid w:val="00F22917"/>
    <w:rsid w:val="00F52065"/>
    <w:rsid w:val="00F62B45"/>
    <w:rsid w:val="00F75405"/>
    <w:rsid w:val="00F775F0"/>
    <w:rsid w:val="00F809D9"/>
    <w:rsid w:val="00F83206"/>
    <w:rsid w:val="00F853B1"/>
    <w:rsid w:val="00FA142B"/>
    <w:rsid w:val="00FB3C96"/>
    <w:rsid w:val="00FB56F7"/>
    <w:rsid w:val="00FC367F"/>
    <w:rsid w:val="00FE3AF3"/>
    <w:rsid w:val="00FE3C16"/>
    <w:rsid w:val="00FE7DCF"/>
    <w:rsid w:val="00FF01AC"/>
    <w:rsid w:val="00FF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6285DA"/>
  <w14:defaultImageDpi w14:val="300"/>
  <w15:chartTrackingRefBased/>
  <w15:docId w15:val="{3C6757C9-E5C7-4BCC-91FB-DADFD6891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D758CB"/>
    <w:rPr>
      <w:sz w:val="24"/>
      <w:szCs w:val="24"/>
      <w:lang w:val="en-GB" w:eastAsia="en-US"/>
    </w:rPr>
  </w:style>
  <w:style w:type="paragraph" w:styleId="Overskrift1">
    <w:name w:val="heading 1"/>
    <w:basedOn w:val="Normal"/>
    <w:next w:val="Normal"/>
    <w:link w:val="Overskrift1Tegn"/>
    <w:qFormat/>
    <w:rsid w:val="00D758CB"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rsid w:val="00D758CB"/>
    <w:pPr>
      <w:numPr>
        <w:ilvl w:val="1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rsid w:val="00D758CB"/>
    <w:pPr>
      <w:numPr>
        <w:ilvl w:val="2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rsid w:val="00D758CB"/>
    <w:pPr>
      <w:numPr>
        <w:ilvl w:val="3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semiHidden/>
    <w:rsid w:val="00D758CB"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  <w:rsid w:val="00D758CB"/>
  </w:style>
  <w:style w:type="paragraph" w:customStyle="1" w:styleId="Hang1">
    <w:name w:val="Hang 1"/>
    <w:basedOn w:val="Normal"/>
    <w:rsid w:val="00D758CB"/>
    <w:pPr>
      <w:ind w:left="851" w:hanging="851"/>
    </w:pPr>
  </w:style>
  <w:style w:type="paragraph" w:customStyle="1" w:styleId="Hang2">
    <w:name w:val="Hang 2"/>
    <w:basedOn w:val="Hang1"/>
    <w:rsid w:val="00D758CB"/>
    <w:pPr>
      <w:ind w:left="1701" w:hanging="1701"/>
    </w:pPr>
  </w:style>
  <w:style w:type="paragraph" w:customStyle="1" w:styleId="Heading1a">
    <w:name w:val="Heading 1a"/>
    <w:basedOn w:val="Normal"/>
    <w:next w:val="Normal"/>
    <w:rsid w:val="00D758CB"/>
    <w:pPr>
      <w:keepNext/>
      <w:keepLines/>
      <w:widowControl w:val="0"/>
      <w:numPr>
        <w:numId w:val="6"/>
      </w:numPr>
      <w:tabs>
        <w:tab w:val="clear" w:pos="851"/>
        <w:tab w:val="left" w:pos="1134"/>
      </w:tabs>
      <w:spacing w:before="453" w:after="226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D758CB"/>
    <w:pPr>
      <w:numPr>
        <w:ilvl w:val="1"/>
      </w:numPr>
      <w:tabs>
        <w:tab w:val="clear" w:pos="851"/>
      </w:tabs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D758CB"/>
    <w:pPr>
      <w:numPr>
        <w:ilvl w:val="2"/>
      </w:numPr>
      <w:tabs>
        <w:tab w:val="clear" w:pos="851"/>
      </w:tabs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D758CB"/>
    <w:pPr>
      <w:numPr>
        <w:ilvl w:val="3"/>
      </w:numPr>
      <w:tabs>
        <w:tab w:val="clear" w:pos="851"/>
      </w:tabs>
      <w:outlineLvl w:val="3"/>
    </w:pPr>
    <w:rPr>
      <w:b w:val="0"/>
      <w:i/>
      <w:sz w:val="24"/>
    </w:rPr>
  </w:style>
  <w:style w:type="paragraph" w:styleId="Vanliginnrykk">
    <w:name w:val="Normal Indent"/>
    <w:basedOn w:val="Normal"/>
    <w:link w:val="VanliginnrykkTegn"/>
    <w:rsid w:val="00D758CB"/>
    <w:pPr>
      <w:ind w:left="851"/>
    </w:pPr>
  </w:style>
  <w:style w:type="paragraph" w:styleId="Topptekst">
    <w:name w:val="header"/>
    <w:basedOn w:val="Normal"/>
    <w:rsid w:val="00D758CB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D758CB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rsid w:val="00D758CB"/>
    <w:pPr>
      <w:tabs>
        <w:tab w:val="left" w:pos="851"/>
        <w:tab w:val="right" w:leader="dot" w:pos="9061"/>
      </w:tabs>
      <w:spacing w:after="40"/>
      <w:ind w:left="851" w:right="397" w:hanging="851"/>
    </w:pPr>
    <w:rPr>
      <w:b/>
      <w:noProof/>
      <w:sz w:val="22"/>
    </w:rPr>
  </w:style>
  <w:style w:type="paragraph" w:styleId="INNH2">
    <w:name w:val="toc 2"/>
    <w:basedOn w:val="INNH1"/>
    <w:next w:val="Normal"/>
    <w:semiHidden/>
    <w:rsid w:val="00D758CB"/>
    <w:rPr>
      <w:b w:val="0"/>
    </w:rPr>
  </w:style>
  <w:style w:type="paragraph" w:styleId="INNH3">
    <w:name w:val="toc 3"/>
    <w:basedOn w:val="INNH1"/>
    <w:next w:val="Normal"/>
    <w:semiHidden/>
    <w:rsid w:val="00D758CB"/>
    <w:rPr>
      <w:b w:val="0"/>
    </w:rPr>
  </w:style>
  <w:style w:type="paragraph" w:styleId="INNH4">
    <w:name w:val="toc 4"/>
    <w:basedOn w:val="INNH1"/>
    <w:next w:val="Normal"/>
    <w:semiHidden/>
    <w:rsid w:val="00D758CB"/>
    <w:rPr>
      <w:b w:val="0"/>
    </w:rPr>
  </w:style>
  <w:style w:type="paragraph" w:styleId="Nummerertliste4">
    <w:name w:val="List Number 4"/>
    <w:basedOn w:val="Normal"/>
    <w:rsid w:val="00D758CB"/>
    <w:pPr>
      <w:numPr>
        <w:numId w:val="13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rsid w:val="00D758CB"/>
    <w:pPr>
      <w:numPr>
        <w:numId w:val="15"/>
      </w:numPr>
    </w:pPr>
  </w:style>
  <w:style w:type="paragraph" w:styleId="Figurliste">
    <w:name w:val="table of figures"/>
    <w:basedOn w:val="INNH3"/>
    <w:next w:val="Normal"/>
    <w:semiHidden/>
    <w:rsid w:val="00D758CB"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rsid w:val="00D758CB"/>
    <w:pPr>
      <w:numPr>
        <w:numId w:val="18"/>
      </w:numPr>
    </w:pPr>
  </w:style>
  <w:style w:type="table" w:styleId="Tabellrutenett">
    <w:name w:val="Table Grid"/>
    <w:basedOn w:val="Vanligtabell"/>
    <w:rsid w:val="00B35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anliginnrykkTegn">
    <w:name w:val="Vanlig innrykk Tegn"/>
    <w:link w:val="Vanliginnrykk"/>
    <w:rsid w:val="0040207E"/>
    <w:rPr>
      <w:sz w:val="24"/>
      <w:szCs w:val="24"/>
      <w:lang w:val="en-GB" w:eastAsia="en-US" w:bidi="ar-SA"/>
    </w:rPr>
  </w:style>
  <w:style w:type="character" w:styleId="Hyperkobling">
    <w:name w:val="Hyperlink"/>
    <w:rsid w:val="0040207E"/>
    <w:rPr>
      <w:color w:val="0000FF"/>
      <w:u w:val="single"/>
    </w:rPr>
  </w:style>
  <w:style w:type="paragraph" w:styleId="NormalWeb">
    <w:name w:val="Normal (Web)"/>
    <w:basedOn w:val="Normal"/>
    <w:rsid w:val="000B00D7"/>
    <w:pPr>
      <w:spacing w:before="100" w:beforeAutospacing="1" w:after="100" w:afterAutospacing="1"/>
    </w:pPr>
    <w:rPr>
      <w:rFonts w:ascii="Verdana" w:hAnsi="Verdana"/>
      <w:color w:val="000000"/>
      <w:lang w:val="nb-NO" w:eastAsia="nb-NO"/>
    </w:rPr>
  </w:style>
  <w:style w:type="character" w:customStyle="1" w:styleId="Overskrift1Tegn">
    <w:name w:val="Overskrift 1 Tegn"/>
    <w:link w:val="Overskrift1"/>
    <w:rsid w:val="000B00D7"/>
    <w:rPr>
      <w:rFonts w:cs="Arial"/>
      <w:b/>
      <w:bCs/>
      <w:sz w:val="28"/>
      <w:szCs w:val="32"/>
      <w:lang w:val="en-GB" w:eastAsia="en-US" w:bidi="ar-SA"/>
    </w:rPr>
  </w:style>
  <w:style w:type="paragraph" w:styleId="Fotnotetekst">
    <w:name w:val="footnote text"/>
    <w:basedOn w:val="Normal"/>
    <w:semiHidden/>
    <w:rsid w:val="008B330D"/>
    <w:rPr>
      <w:sz w:val="20"/>
      <w:szCs w:val="20"/>
    </w:rPr>
  </w:style>
  <w:style w:type="character" w:styleId="Fotnotereferanse">
    <w:name w:val="footnote reference"/>
    <w:semiHidden/>
    <w:rsid w:val="008B330D"/>
    <w:rPr>
      <w:vertAlign w:val="superscript"/>
    </w:rPr>
  </w:style>
  <w:style w:type="character" w:styleId="Fulgthyperkobling">
    <w:name w:val="FollowedHyperlink"/>
    <w:rsid w:val="00BA706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44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tatoil\Statoil%20Corp%20UK\blank_documen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blank_document.dot</Template>
  <TotalTime>0</TotalTime>
  <Pages>2</Pages>
  <Words>160</Words>
  <Characters>909</Characters>
  <Application>Microsoft Office Word</Application>
  <DocSecurity>0</DocSecurity>
  <Lines>60</Lines>
  <Paragraphs>31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1601-01-01T00:00:00Z</cp:lastPrinted>
  <dcterms:created xsi:type="dcterms:W3CDTF">2020-07-15T14:59:00Z</dcterms:created>
  <dcterms:modified xsi:type="dcterms:W3CDTF">2020-07-15T14:59:00Z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6fd61011-3b2a-482b-bbae-335842861c93</vt:lpwstr>
  </property>
</Properties>
</file>