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DE4" w:rsidRPr="009F2F5E" w:rsidRDefault="00785DE4">
      <w:pPr>
        <w:pStyle w:val="Topptekst"/>
        <w:tabs>
          <w:tab w:val="clear" w:pos="4536"/>
          <w:tab w:val="clear" w:pos="9072"/>
        </w:tabs>
      </w:pPr>
      <w:bookmarkStart w:id="0" w:name="_GoBack"/>
      <w:bookmarkEnd w:id="0"/>
    </w:p>
    <w:p w:rsidR="00785DE4" w:rsidRPr="009F2F5E" w:rsidRDefault="009F2F5E">
      <w:pPr>
        <w:rPr>
          <w:b/>
        </w:rPr>
      </w:pPr>
      <w:r w:rsidRPr="009F2F5E">
        <w:rPr>
          <w:b/>
        </w:rPr>
        <w:t>Table of contents</w:t>
      </w:r>
    </w:p>
    <w:p w:rsidR="001B1AD7" w:rsidRPr="00DE39D0" w:rsidRDefault="00C1038B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r w:rsidR="001B1AD7">
        <w:t>1</w:t>
      </w:r>
      <w:r w:rsidR="001B1AD7" w:rsidRPr="00DE39D0">
        <w:rPr>
          <w:rFonts w:ascii="Cambria" w:eastAsia="MS Mincho" w:hAnsi="Cambria"/>
          <w:b w:val="0"/>
          <w:sz w:val="24"/>
          <w:lang w:eastAsia="ja-JP"/>
        </w:rPr>
        <w:tab/>
      </w:r>
      <w:r w:rsidR="001B1AD7">
        <w:t>Background</w:t>
      </w:r>
      <w:r w:rsidR="001B1AD7">
        <w:tab/>
      </w:r>
      <w:r w:rsidR="001B1AD7">
        <w:fldChar w:fldCharType="begin"/>
      </w:r>
      <w:r w:rsidR="001B1AD7">
        <w:instrText xml:space="preserve"> PAGEREF _Toc197923658 \h </w:instrText>
      </w:r>
      <w:r w:rsidR="001B1AD7">
        <w:fldChar w:fldCharType="separate"/>
      </w:r>
      <w:r w:rsidR="001B1AD7">
        <w:t>1</w:t>
      </w:r>
      <w:r w:rsidR="001B1AD7"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2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Objectives</w:t>
      </w:r>
      <w:r>
        <w:tab/>
      </w:r>
      <w:r>
        <w:fldChar w:fldCharType="begin"/>
      </w:r>
      <w:r>
        <w:instrText xml:space="preserve"> PAGEREF _Toc197923659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431CD6">
        <w:rPr>
          <w:rFonts w:eastAsia="SimSun"/>
          <w:lang w:eastAsia="zh-CN"/>
        </w:rPr>
        <w:t>2.1</w:t>
      </w:r>
      <w:r w:rsidRPr="00DE39D0">
        <w:rPr>
          <w:rFonts w:ascii="Cambria" w:eastAsia="MS Mincho" w:hAnsi="Cambria"/>
          <w:sz w:val="24"/>
          <w:lang w:eastAsia="ja-JP"/>
        </w:rPr>
        <w:tab/>
      </w:r>
      <w:r w:rsidRPr="00431CD6">
        <w:rPr>
          <w:rFonts w:eastAsia="SimSun"/>
          <w:lang w:eastAsia="zh-CN"/>
        </w:rPr>
        <w:t>Project goals (effects for the organisation)</w:t>
      </w:r>
      <w:r>
        <w:tab/>
      </w:r>
      <w:r>
        <w:fldChar w:fldCharType="begin"/>
      </w:r>
      <w:r>
        <w:instrText xml:space="preserve"> PAGEREF _Toc197923660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431CD6">
        <w:rPr>
          <w:rFonts w:eastAsia="SimSun"/>
          <w:lang w:eastAsia="zh-CN"/>
        </w:rPr>
        <w:t>2.2</w:t>
      </w:r>
      <w:r w:rsidRPr="00DE39D0">
        <w:rPr>
          <w:rFonts w:ascii="Cambria" w:eastAsia="MS Mincho" w:hAnsi="Cambria"/>
          <w:sz w:val="24"/>
          <w:lang w:eastAsia="ja-JP"/>
        </w:rPr>
        <w:tab/>
      </w:r>
      <w:r w:rsidRPr="00431CD6">
        <w:rPr>
          <w:rFonts w:eastAsia="SimSun"/>
          <w:lang w:eastAsia="zh-CN"/>
        </w:rPr>
        <w:t xml:space="preserve">Project objectives </w:t>
      </w:r>
      <w:r>
        <w:t>(results to be achieved)</w:t>
      </w:r>
      <w:r>
        <w:tab/>
      </w:r>
      <w:r>
        <w:fldChar w:fldCharType="begin"/>
      </w:r>
      <w:r>
        <w:instrText xml:space="preserve"> PAGEREF _Toc197923661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3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Scope</w:t>
      </w:r>
      <w:r>
        <w:tab/>
      </w:r>
      <w:r>
        <w:fldChar w:fldCharType="begin"/>
      </w:r>
      <w:r>
        <w:instrText xml:space="preserve"> PAGEREF _Toc197923662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4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Contract strategy and challenges</w:t>
      </w:r>
      <w:r>
        <w:tab/>
      </w:r>
      <w:r>
        <w:fldChar w:fldCharType="begin"/>
      </w:r>
      <w:r>
        <w:instrText xml:space="preserve"> PAGEREF _Toc197923663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5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Procurement strategy</w:t>
      </w:r>
      <w:r>
        <w:tab/>
      </w:r>
      <w:r>
        <w:fldChar w:fldCharType="begin"/>
      </w:r>
      <w:r>
        <w:instrText xml:space="preserve"> PAGEREF _Toc197923664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6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The procurement process</w:t>
      </w:r>
      <w:r>
        <w:tab/>
      </w:r>
      <w:r>
        <w:fldChar w:fldCharType="begin"/>
      </w:r>
      <w:r>
        <w:instrText xml:space="preserve"> PAGEREF _Toc197923665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7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Procurement risks</w:t>
      </w:r>
      <w:r>
        <w:tab/>
      </w:r>
      <w:r>
        <w:fldChar w:fldCharType="begin"/>
      </w:r>
      <w:r>
        <w:instrText xml:space="preserve"> PAGEREF _Toc197923666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8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Time schedule for procurement</w:t>
      </w:r>
      <w:r>
        <w:tab/>
      </w:r>
      <w:r>
        <w:fldChar w:fldCharType="begin"/>
      </w:r>
      <w:r>
        <w:instrText xml:space="preserve"> PAGEREF _Toc197923667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>
        <w:t>9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Project organisation</w:t>
      </w:r>
      <w:r>
        <w:tab/>
      </w:r>
      <w:r>
        <w:fldChar w:fldCharType="begin"/>
      </w:r>
      <w:r>
        <w:instrText xml:space="preserve"> PAGEREF _Toc197923668 \h </w:instrText>
      </w:r>
      <w:r>
        <w:fldChar w:fldCharType="separate"/>
      </w:r>
      <w:r>
        <w:t>1</w:t>
      </w:r>
      <w:r>
        <w:fldChar w:fldCharType="end"/>
      </w:r>
    </w:p>
    <w:p w:rsidR="001B1AD7" w:rsidRPr="00DE39D0" w:rsidRDefault="001B1AD7">
      <w:pPr>
        <w:pStyle w:val="INNH1"/>
        <w:tabs>
          <w:tab w:val="left" w:pos="485"/>
        </w:tabs>
        <w:rPr>
          <w:rFonts w:ascii="Cambria" w:eastAsia="MS Mincho" w:hAnsi="Cambria"/>
          <w:b w:val="0"/>
          <w:sz w:val="24"/>
          <w:lang w:eastAsia="ja-JP"/>
        </w:rPr>
      </w:pPr>
      <w:r>
        <w:t>10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Procurement budget estimate</w:t>
      </w:r>
      <w:r>
        <w:tab/>
      </w:r>
      <w:r>
        <w:fldChar w:fldCharType="begin"/>
      </w:r>
      <w:r>
        <w:instrText xml:space="preserve"> PAGEREF _Toc197923669 \h </w:instrText>
      </w:r>
      <w:r>
        <w:fldChar w:fldCharType="separate"/>
      </w:r>
      <w:r>
        <w:t>2</w:t>
      </w:r>
      <w:r>
        <w:fldChar w:fldCharType="end"/>
      </w:r>
    </w:p>
    <w:p w:rsidR="001B1AD7" w:rsidRPr="00DE39D0" w:rsidRDefault="001B1AD7">
      <w:pPr>
        <w:pStyle w:val="INNH1"/>
        <w:tabs>
          <w:tab w:val="left" w:pos="485"/>
        </w:tabs>
        <w:rPr>
          <w:rFonts w:ascii="Cambria" w:eastAsia="MS Mincho" w:hAnsi="Cambria"/>
          <w:b w:val="0"/>
          <w:sz w:val="24"/>
          <w:lang w:eastAsia="ja-JP"/>
        </w:rPr>
      </w:pPr>
      <w:r>
        <w:t>11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Bidders list/prequalification</w:t>
      </w:r>
      <w:r>
        <w:tab/>
      </w:r>
      <w:r>
        <w:fldChar w:fldCharType="begin"/>
      </w:r>
      <w:r>
        <w:instrText xml:space="preserve"> PAGEREF _Toc197923670 \h </w:instrText>
      </w:r>
      <w:r>
        <w:fldChar w:fldCharType="separate"/>
      </w:r>
      <w:r>
        <w:t>2</w:t>
      </w:r>
      <w:r>
        <w:fldChar w:fldCharType="end"/>
      </w:r>
    </w:p>
    <w:p w:rsidR="001B1AD7" w:rsidRPr="00DE39D0" w:rsidRDefault="001B1AD7">
      <w:pPr>
        <w:pStyle w:val="INNH1"/>
        <w:tabs>
          <w:tab w:val="left" w:pos="485"/>
        </w:tabs>
        <w:rPr>
          <w:rFonts w:ascii="Cambria" w:eastAsia="MS Mincho" w:hAnsi="Cambria"/>
          <w:b w:val="0"/>
          <w:sz w:val="24"/>
          <w:lang w:eastAsia="ja-JP"/>
        </w:rPr>
      </w:pPr>
      <w:r>
        <w:t>12</w:t>
      </w:r>
      <w:r w:rsidRPr="00DE39D0">
        <w:rPr>
          <w:rFonts w:ascii="Cambria" w:eastAsia="MS Mincho" w:hAnsi="Cambria"/>
          <w:b w:val="0"/>
          <w:sz w:val="24"/>
          <w:lang w:eastAsia="ja-JP"/>
        </w:rPr>
        <w:tab/>
      </w:r>
      <w:r>
        <w:t>Main evaluation criteria</w:t>
      </w:r>
      <w:r>
        <w:tab/>
      </w:r>
      <w:r>
        <w:fldChar w:fldCharType="begin"/>
      </w:r>
      <w:r>
        <w:instrText xml:space="preserve"> PAGEREF _Toc197923671 \h </w:instrText>
      </w:r>
      <w:r>
        <w:fldChar w:fldCharType="separate"/>
      </w:r>
      <w:r>
        <w:t>2</w:t>
      </w:r>
      <w:r>
        <w:fldChar w:fldCharType="end"/>
      </w:r>
    </w:p>
    <w:p w:rsidR="00803E8C" w:rsidRPr="009F2F5E" w:rsidRDefault="00C1038B" w:rsidP="00803E8C">
      <w:r>
        <w:fldChar w:fldCharType="end"/>
      </w:r>
    </w:p>
    <w:p w:rsidR="00594C34" w:rsidRDefault="00594C34" w:rsidP="00594C34">
      <w:pPr>
        <w:pStyle w:val="Overskrift1"/>
        <w:numPr>
          <w:ilvl w:val="0"/>
          <w:numId w:val="1"/>
        </w:numPr>
      </w:pPr>
      <w:bookmarkStart w:id="1" w:name="_Toc171747200"/>
      <w:bookmarkStart w:id="2" w:name="_Toc197923658"/>
      <w:bookmarkEnd w:id="1"/>
      <w:r>
        <w:t>Background</w:t>
      </w:r>
      <w:bookmarkEnd w:id="2"/>
    </w:p>
    <w:p w:rsidR="00594C34" w:rsidRDefault="00594C34" w:rsidP="00594C34">
      <w:pPr>
        <w:pStyle w:val="Overskrift1"/>
        <w:numPr>
          <w:ilvl w:val="0"/>
          <w:numId w:val="1"/>
        </w:numPr>
      </w:pPr>
      <w:bookmarkStart w:id="3" w:name="_Toc197923659"/>
      <w:r>
        <w:t>Objectives</w:t>
      </w:r>
      <w:bookmarkEnd w:id="3"/>
    </w:p>
    <w:p w:rsidR="00594C34" w:rsidRPr="001B1AD7" w:rsidRDefault="00C1038B" w:rsidP="001B1AD7">
      <w:pPr>
        <w:pStyle w:val="Overskrift2"/>
        <w:numPr>
          <w:ilvl w:val="1"/>
          <w:numId w:val="10"/>
        </w:numPr>
        <w:spacing w:line="240" w:lineRule="auto"/>
        <w:rPr>
          <w:rFonts w:eastAsia="SimSun"/>
          <w:sz w:val="20"/>
          <w:szCs w:val="20"/>
          <w:lang w:eastAsia="zh-CN"/>
        </w:rPr>
      </w:pPr>
      <w:bookmarkStart w:id="4" w:name="_Toc197923660"/>
      <w:r w:rsidRPr="00C1038B">
        <w:rPr>
          <w:rFonts w:eastAsia="SimSun"/>
          <w:sz w:val="20"/>
          <w:szCs w:val="20"/>
          <w:lang w:eastAsia="zh-CN"/>
        </w:rPr>
        <w:t>Project goals (effects for the organisation)</w:t>
      </w:r>
      <w:bookmarkEnd w:id="4"/>
    </w:p>
    <w:p w:rsidR="00B22E45" w:rsidRPr="00B22E45" w:rsidRDefault="00594C34" w:rsidP="00B22E45">
      <w:pPr>
        <w:pStyle w:val="Overskrift2"/>
        <w:numPr>
          <w:ilvl w:val="1"/>
          <w:numId w:val="10"/>
        </w:numPr>
        <w:spacing w:line="240" w:lineRule="auto"/>
        <w:rPr>
          <w:rFonts w:eastAsia="SimSun"/>
          <w:sz w:val="20"/>
          <w:szCs w:val="20"/>
          <w:lang w:eastAsia="zh-CN"/>
        </w:rPr>
      </w:pPr>
      <w:bookmarkStart w:id="5" w:name="_Toc180981763"/>
      <w:bookmarkStart w:id="6" w:name="_Toc182216196"/>
      <w:bookmarkStart w:id="7" w:name="_Toc197923661"/>
      <w:r w:rsidRPr="00F92699">
        <w:rPr>
          <w:rFonts w:eastAsia="SimSun"/>
          <w:lang w:eastAsia="zh-CN"/>
        </w:rPr>
        <w:t xml:space="preserve">Project objectives </w:t>
      </w:r>
      <w:r w:rsidRPr="00F92699">
        <w:t>(results to be achieved)</w:t>
      </w:r>
      <w:bookmarkEnd w:id="5"/>
      <w:bookmarkEnd w:id="6"/>
      <w:bookmarkEnd w:id="7"/>
      <w:r w:rsidRPr="00F92699">
        <w:rPr>
          <w:rFonts w:eastAsia="SimSun"/>
          <w:lang w:eastAsia="zh-CN"/>
        </w:rPr>
        <w:t xml:space="preserve"> </w:t>
      </w:r>
    </w:p>
    <w:p w:rsidR="00594C34" w:rsidRDefault="00594C34" w:rsidP="00B22E45">
      <w:pPr>
        <w:pStyle w:val="Overskrift1"/>
        <w:numPr>
          <w:ilvl w:val="0"/>
          <w:numId w:val="1"/>
        </w:numPr>
      </w:pPr>
      <w:bookmarkStart w:id="8" w:name="_Toc197923662"/>
      <w:r>
        <w:t>Scope</w:t>
      </w:r>
      <w:bookmarkEnd w:id="8"/>
    </w:p>
    <w:p w:rsidR="0010734C" w:rsidRDefault="0010734C" w:rsidP="0010734C">
      <w:pPr>
        <w:pStyle w:val="Overskrift1"/>
      </w:pPr>
      <w:bookmarkStart w:id="9" w:name="_Toc197923663"/>
      <w:r>
        <w:t>Contract strategy and challenges</w:t>
      </w:r>
      <w:bookmarkEnd w:id="9"/>
    </w:p>
    <w:p w:rsidR="000C6A15" w:rsidRDefault="000C6A15" w:rsidP="0010734C">
      <w:pPr>
        <w:pStyle w:val="Overskrift1"/>
      </w:pPr>
      <w:bookmarkStart w:id="10" w:name="_Toc197923664"/>
      <w:r>
        <w:t>Procurement strategy</w:t>
      </w:r>
      <w:bookmarkEnd w:id="10"/>
    </w:p>
    <w:p w:rsidR="003728C4" w:rsidRDefault="003728C4" w:rsidP="0010734C">
      <w:pPr>
        <w:pStyle w:val="Overskrift1"/>
      </w:pPr>
      <w:bookmarkStart w:id="11" w:name="_Toc197923665"/>
      <w:r>
        <w:t xml:space="preserve">The procurement </w:t>
      </w:r>
      <w:proofErr w:type="gramStart"/>
      <w:r>
        <w:t>process</w:t>
      </w:r>
      <w:bookmarkEnd w:id="11"/>
      <w:proofErr w:type="gramEnd"/>
    </w:p>
    <w:p w:rsidR="00594C34" w:rsidRPr="00A665BB" w:rsidRDefault="00594C34" w:rsidP="00594C34">
      <w:pPr>
        <w:pStyle w:val="Overskrift1"/>
        <w:numPr>
          <w:ilvl w:val="0"/>
          <w:numId w:val="1"/>
        </w:numPr>
      </w:pPr>
      <w:bookmarkStart w:id="12" w:name="_Toc197923666"/>
      <w:r w:rsidRPr="00A665BB">
        <w:t>Procurement risks</w:t>
      </w:r>
      <w:bookmarkEnd w:id="12"/>
    </w:p>
    <w:p w:rsidR="00594C34" w:rsidRDefault="00572FBD" w:rsidP="00594C34">
      <w:pPr>
        <w:pStyle w:val="Overskrift1"/>
        <w:numPr>
          <w:ilvl w:val="0"/>
          <w:numId w:val="1"/>
        </w:numPr>
      </w:pPr>
      <w:bookmarkStart w:id="13" w:name="_Toc197923667"/>
      <w:r>
        <w:t>Time s</w:t>
      </w:r>
      <w:r w:rsidR="00594C34">
        <w:t>chedule</w:t>
      </w:r>
      <w:r w:rsidR="007C2351">
        <w:t xml:space="preserve"> for procurement</w:t>
      </w:r>
      <w:bookmarkEnd w:id="13"/>
    </w:p>
    <w:p w:rsidR="001B1AD7" w:rsidRPr="001B1AD7" w:rsidRDefault="001B1AD7" w:rsidP="001B1AD7">
      <w:pPr>
        <w:pStyle w:val="Vanliginnrykk"/>
      </w:pPr>
    </w:p>
    <w:p w:rsidR="00594C34" w:rsidRDefault="00594C34" w:rsidP="00594C34">
      <w:pPr>
        <w:pStyle w:val="Overskrift1"/>
        <w:numPr>
          <w:ilvl w:val="0"/>
          <w:numId w:val="1"/>
        </w:numPr>
      </w:pPr>
      <w:bookmarkStart w:id="14" w:name="_Toc197923668"/>
      <w:r>
        <w:lastRenderedPageBreak/>
        <w:t>Project organisation</w:t>
      </w:r>
      <w:bookmarkEnd w:id="14"/>
    </w:p>
    <w:tbl>
      <w:tblPr>
        <w:tblW w:w="8756" w:type="dxa"/>
        <w:tblInd w:w="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3"/>
        <w:gridCol w:w="5333"/>
      </w:tblGrid>
      <w:tr w:rsidR="00A12959" w:rsidRPr="00FD1BB5" w:rsidTr="001B1AD7">
        <w:trPr>
          <w:trHeight w:val="308"/>
        </w:trPr>
        <w:tc>
          <w:tcPr>
            <w:tcW w:w="3423" w:type="dxa"/>
            <w:shd w:val="clear" w:color="auto" w:fill="auto"/>
          </w:tcPr>
          <w:p w:rsidR="00A12959" w:rsidRPr="00663715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</w:rPr>
            </w:pPr>
            <w:hyperlink r:id="rId7" w:history="1">
              <w:r w:rsidRPr="00663715">
                <w:rPr>
                  <w:rStyle w:val="Hyperkobling"/>
                  <w:rFonts w:ascii="Verdana" w:hAnsi="Verdana" w:cs="Arial"/>
                  <w:color w:val="auto"/>
                  <w:sz w:val="18"/>
                  <w:szCs w:val="18"/>
                  <w:u w:val="none"/>
                </w:rPr>
                <w:t>Steering committee</w:t>
              </w:r>
            </w:hyperlink>
            <w:r>
              <w:rPr>
                <w:rFonts w:ascii="Verdana" w:hAnsi="Verdana"/>
                <w:sz w:val="18"/>
                <w:szCs w:val="18"/>
              </w:rPr>
              <w:t xml:space="preserve"> (SC)</w:t>
            </w:r>
          </w:p>
        </w:tc>
        <w:tc>
          <w:tcPr>
            <w:tcW w:w="5333" w:type="dxa"/>
            <w:shd w:val="clear" w:color="auto" w:fill="auto"/>
          </w:tcPr>
          <w:p w:rsidR="00A12959" w:rsidRPr="00FD1BB5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</w:tr>
      <w:tr w:rsidR="00A12959" w:rsidRPr="00FD1BB5" w:rsidTr="001B1AD7">
        <w:trPr>
          <w:trHeight w:val="283"/>
        </w:trPr>
        <w:tc>
          <w:tcPr>
            <w:tcW w:w="3423" w:type="dxa"/>
            <w:shd w:val="clear" w:color="auto" w:fill="auto"/>
          </w:tcPr>
          <w:p w:rsidR="00A12959" w:rsidRPr="00663715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Project manager</w:t>
            </w:r>
          </w:p>
        </w:tc>
        <w:tc>
          <w:tcPr>
            <w:tcW w:w="5333" w:type="dxa"/>
            <w:shd w:val="clear" w:color="auto" w:fill="auto"/>
          </w:tcPr>
          <w:p w:rsidR="00A12959" w:rsidRPr="007E0AC5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</w:tr>
      <w:tr w:rsidR="00A12959" w:rsidRPr="00FD1BB5" w:rsidTr="001B1AD7">
        <w:trPr>
          <w:trHeight w:val="261"/>
        </w:trPr>
        <w:tc>
          <w:tcPr>
            <w:tcW w:w="3423" w:type="dxa"/>
            <w:shd w:val="clear" w:color="auto" w:fill="auto"/>
          </w:tcPr>
          <w:p w:rsidR="00A12959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Technical evaluation committee</w:t>
            </w:r>
          </w:p>
        </w:tc>
        <w:tc>
          <w:tcPr>
            <w:tcW w:w="5333" w:type="dxa"/>
            <w:shd w:val="clear" w:color="auto" w:fill="auto"/>
          </w:tcPr>
          <w:p w:rsidR="00A12959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</w:tr>
      <w:tr w:rsidR="00A12959" w:rsidRPr="00FD1BB5" w:rsidTr="001B1AD7">
        <w:trPr>
          <w:trHeight w:val="249"/>
        </w:trPr>
        <w:tc>
          <w:tcPr>
            <w:tcW w:w="3423" w:type="dxa"/>
            <w:shd w:val="clear" w:color="auto" w:fill="auto"/>
          </w:tcPr>
          <w:p w:rsidR="00A12959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Commercial evaluation committee</w:t>
            </w:r>
          </w:p>
        </w:tc>
        <w:tc>
          <w:tcPr>
            <w:tcW w:w="5333" w:type="dxa"/>
            <w:shd w:val="clear" w:color="auto" w:fill="auto"/>
          </w:tcPr>
          <w:p w:rsidR="00A12959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</w:tr>
      <w:tr w:rsidR="00A12959" w:rsidRPr="00FD1BB5" w:rsidTr="00A12959">
        <w:trPr>
          <w:trHeight w:val="335"/>
        </w:trPr>
        <w:tc>
          <w:tcPr>
            <w:tcW w:w="3423" w:type="dxa"/>
            <w:tcBorders>
              <w:bottom w:val="single" w:sz="4" w:space="0" w:color="auto"/>
            </w:tcBorders>
            <w:shd w:val="clear" w:color="auto" w:fill="auto"/>
          </w:tcPr>
          <w:p w:rsidR="00A12959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Negotiation committee</w:t>
            </w:r>
          </w:p>
        </w:tc>
        <w:tc>
          <w:tcPr>
            <w:tcW w:w="5333" w:type="dxa"/>
            <w:tcBorders>
              <w:bottom w:val="single" w:sz="4" w:space="0" w:color="auto"/>
            </w:tcBorders>
            <w:shd w:val="clear" w:color="auto" w:fill="auto"/>
          </w:tcPr>
          <w:p w:rsidR="00A12959" w:rsidRDefault="00A12959" w:rsidP="00A12959">
            <w:pPr>
              <w:pStyle w:val="Vanliginnrykk"/>
              <w:ind w:left="0"/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</w:tr>
    </w:tbl>
    <w:p w:rsidR="00594C34" w:rsidRDefault="00357DAC" w:rsidP="00594C34">
      <w:pPr>
        <w:pStyle w:val="Overskrift1"/>
        <w:numPr>
          <w:ilvl w:val="0"/>
          <w:numId w:val="1"/>
        </w:numPr>
      </w:pPr>
      <w:bookmarkStart w:id="15" w:name="_Toc197923669"/>
      <w:r>
        <w:t>Procurement b</w:t>
      </w:r>
      <w:r w:rsidR="00594C34">
        <w:t>udget</w:t>
      </w:r>
      <w:r w:rsidR="00065D31">
        <w:t xml:space="preserve"> estimate</w:t>
      </w:r>
      <w:bookmarkEnd w:id="15"/>
      <w:r>
        <w:t xml:space="preserve"> </w:t>
      </w:r>
    </w:p>
    <w:p w:rsidR="00594C34" w:rsidRDefault="00594C34" w:rsidP="00594C34">
      <w:pPr>
        <w:pStyle w:val="Overskrift1"/>
        <w:numPr>
          <w:ilvl w:val="0"/>
          <w:numId w:val="1"/>
        </w:numPr>
      </w:pPr>
      <w:bookmarkStart w:id="16" w:name="_Toc197923670"/>
      <w:r>
        <w:t>Bidders list</w:t>
      </w:r>
      <w:r w:rsidR="002248AA">
        <w:t>/prequalification</w:t>
      </w:r>
      <w:bookmarkEnd w:id="16"/>
    </w:p>
    <w:p w:rsidR="00594C34" w:rsidRDefault="00594C34" w:rsidP="00594C34">
      <w:pPr>
        <w:pStyle w:val="Overskrift1"/>
        <w:numPr>
          <w:ilvl w:val="0"/>
          <w:numId w:val="1"/>
        </w:numPr>
      </w:pPr>
      <w:bookmarkStart w:id="17" w:name="_Toc197923671"/>
      <w:r>
        <w:t>Main evaluation</w:t>
      </w:r>
      <w:r w:rsidR="009A4573">
        <w:t xml:space="preserve"> c</w:t>
      </w:r>
      <w:r>
        <w:t>riteria</w:t>
      </w:r>
      <w:bookmarkEnd w:id="17"/>
    </w:p>
    <w:p w:rsidR="00D13D2C" w:rsidRDefault="00357DAC" w:rsidP="00D13D2C">
      <w:pPr>
        <w:pStyle w:val="Vanliginnrykk"/>
        <w:ind w:left="720"/>
      </w:pPr>
      <w:r>
        <w:t>Describe the main (and weighted) evaluation criteria used by the</w:t>
      </w:r>
      <w:r w:rsidR="001B1AD7">
        <w:t xml:space="preserve"> evaluation c</w:t>
      </w:r>
      <w:r w:rsidR="00D13D2C">
        <w:t>ommittee</w:t>
      </w:r>
      <w:r>
        <w:t xml:space="preserve"> in the tender evaluation.</w:t>
      </w:r>
      <w:r w:rsidR="00D13D2C">
        <w:t xml:space="preserve"> </w:t>
      </w:r>
    </w:p>
    <w:p w:rsidR="00357DAC" w:rsidRDefault="00357DAC" w:rsidP="00D13D2C">
      <w:pPr>
        <w:pStyle w:val="Vanliginnrykk"/>
        <w:ind w:left="720"/>
      </w:pPr>
    </w:p>
    <w:p w:rsidR="00D13D2C" w:rsidRDefault="00D13D2C" w:rsidP="00D13D2C">
      <w:pPr>
        <w:pStyle w:val="Vanliginnrykk"/>
        <w:ind w:left="720"/>
        <w:rPr>
          <w:u w:val="single"/>
        </w:rPr>
      </w:pPr>
      <w:r w:rsidRPr="00A665BB">
        <w:rPr>
          <w:u w:val="single"/>
        </w:rPr>
        <w:t xml:space="preserve">Commercial criteria (weighted </w:t>
      </w:r>
      <w:r w:rsidR="00357DAC">
        <w:rPr>
          <w:u w:val="single"/>
        </w:rPr>
        <w:t>x</w:t>
      </w:r>
      <w:r w:rsidRPr="00A665BB">
        <w:rPr>
          <w:u w:val="single"/>
        </w:rPr>
        <w:t>%):</w:t>
      </w:r>
    </w:p>
    <w:p w:rsidR="00245CD5" w:rsidRPr="00FE7468" w:rsidRDefault="00245CD5" w:rsidP="00FE7468">
      <w:pPr>
        <w:pStyle w:val="Vanliginnrykk"/>
        <w:numPr>
          <w:ilvl w:val="0"/>
          <w:numId w:val="46"/>
        </w:numPr>
      </w:pPr>
      <w:r w:rsidRPr="00FE7468">
        <w:t>Price</w:t>
      </w:r>
      <w:r w:rsidR="001B1AD7">
        <w:tab/>
      </w:r>
      <w:r w:rsidR="001B1AD7">
        <w:tab/>
      </w:r>
      <w:r w:rsidR="001B1AD7">
        <w:tab/>
      </w:r>
      <w:r w:rsidR="001B1AD7">
        <w:tab/>
      </w:r>
      <w:r w:rsidR="001B1AD7">
        <w:tab/>
      </w:r>
      <w:r w:rsidR="001B1AD7">
        <w:tab/>
      </w:r>
      <w:r w:rsidR="001B1AD7">
        <w:tab/>
      </w:r>
      <w:r w:rsidR="001B1AD7">
        <w:tab/>
      </w:r>
    </w:p>
    <w:p w:rsidR="000F3515" w:rsidRDefault="000F3515" w:rsidP="00357DAC">
      <w:pPr>
        <w:pStyle w:val="Vanliginnrykk"/>
        <w:ind w:left="1080"/>
      </w:pPr>
    </w:p>
    <w:p w:rsidR="00D13D2C" w:rsidRDefault="00D13D2C" w:rsidP="00572FBD">
      <w:pPr>
        <w:pStyle w:val="Vanliginnrykk"/>
        <w:ind w:left="720"/>
      </w:pPr>
    </w:p>
    <w:p w:rsidR="00380E83" w:rsidRDefault="00380E83" w:rsidP="00357DAC">
      <w:pPr>
        <w:pStyle w:val="Vanliginnrykk"/>
        <w:ind w:left="720"/>
        <w:rPr>
          <w:u w:val="single"/>
        </w:rPr>
      </w:pPr>
      <w:r w:rsidRPr="000F3515">
        <w:rPr>
          <w:u w:val="single"/>
        </w:rPr>
        <w:t xml:space="preserve">Technical criteria (weighted </w:t>
      </w:r>
      <w:r w:rsidR="00357DAC">
        <w:rPr>
          <w:u w:val="single"/>
        </w:rPr>
        <w:t>y</w:t>
      </w:r>
      <w:r w:rsidRPr="000F3515">
        <w:rPr>
          <w:u w:val="single"/>
        </w:rPr>
        <w:t>%):</w:t>
      </w:r>
    </w:p>
    <w:p w:rsidR="00926EFD" w:rsidRPr="00926EFD" w:rsidRDefault="00926EFD" w:rsidP="001B1AD7">
      <w:pPr>
        <w:pStyle w:val="Vanliginnrykk"/>
        <w:numPr>
          <w:ilvl w:val="0"/>
          <w:numId w:val="46"/>
        </w:numPr>
      </w:pPr>
    </w:p>
    <w:sectPr w:rsidR="00926EFD" w:rsidRPr="00926EFD" w:rsidSect="001B1AD7">
      <w:headerReference w:type="default" r:id="rId8"/>
      <w:footerReference w:type="default" r:id="rId9"/>
      <w:pgSz w:w="11907" w:h="16840" w:code="9"/>
      <w:pgMar w:top="1418" w:right="737" w:bottom="1134" w:left="1134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896" w:rsidRDefault="00937896">
      <w:r>
        <w:separator/>
      </w:r>
    </w:p>
  </w:endnote>
  <w:endnote w:type="continuationSeparator" w:id="0">
    <w:p w:rsidR="00937896" w:rsidRDefault="00937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AD7" w:rsidRPr="00D52733" w:rsidRDefault="001B1AD7" w:rsidP="001B1AD7">
    <w:pPr>
      <w:tabs>
        <w:tab w:val="left" w:pos="4593"/>
        <w:tab w:val="left" w:pos="5897"/>
        <w:tab w:val="right" w:pos="9900"/>
      </w:tabs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Page</w:t>
    </w:r>
    <w:r w:rsidRPr="00D52733">
      <w:rPr>
        <w:rFonts w:ascii="Verdana" w:hAnsi="Verdana"/>
        <w:sz w:val="16"/>
        <w:szCs w:val="16"/>
      </w:rPr>
      <w:t xml:space="preserve"> </w:t>
    </w:r>
    <w:r w:rsidRPr="00012342">
      <w:rPr>
        <w:rFonts w:ascii="Verdana" w:hAnsi="Verdana"/>
        <w:sz w:val="16"/>
        <w:szCs w:val="16"/>
      </w:rPr>
      <w:fldChar w:fldCharType="begin"/>
    </w:r>
    <w:r w:rsidRPr="00D52733">
      <w:rPr>
        <w:rFonts w:ascii="Verdana" w:hAnsi="Verdana"/>
        <w:sz w:val="16"/>
        <w:szCs w:val="16"/>
      </w:rPr>
      <w:instrText xml:space="preserve"> PAGE </w:instrText>
    </w:r>
    <w:r w:rsidRPr="00012342">
      <w:rPr>
        <w:rFonts w:ascii="Verdana" w:hAnsi="Verdana"/>
        <w:sz w:val="16"/>
        <w:szCs w:val="16"/>
      </w:rPr>
      <w:fldChar w:fldCharType="separate"/>
    </w:r>
    <w:r w:rsidR="008C2C78">
      <w:rPr>
        <w:rFonts w:ascii="Verdana" w:hAnsi="Verdana"/>
        <w:noProof/>
        <w:sz w:val="16"/>
        <w:szCs w:val="16"/>
      </w:rPr>
      <w:t>2</w:t>
    </w:r>
    <w:r w:rsidRPr="00012342">
      <w:rPr>
        <w:rFonts w:ascii="Verdana" w:hAnsi="Verdana"/>
        <w:sz w:val="16"/>
        <w:szCs w:val="16"/>
      </w:rPr>
      <w:fldChar w:fldCharType="end"/>
    </w:r>
    <w:r w:rsidRPr="00D52733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of</w:t>
    </w:r>
    <w:r w:rsidRPr="00D52733">
      <w:rPr>
        <w:rFonts w:ascii="Verdana" w:hAnsi="Verdana"/>
        <w:sz w:val="16"/>
        <w:szCs w:val="16"/>
      </w:rPr>
      <w:t xml:space="preserve"> </w:t>
    </w:r>
    <w:r w:rsidRPr="00012342">
      <w:rPr>
        <w:rFonts w:ascii="Verdana" w:hAnsi="Verdana"/>
        <w:sz w:val="16"/>
        <w:szCs w:val="16"/>
      </w:rPr>
      <w:fldChar w:fldCharType="begin"/>
    </w:r>
    <w:r w:rsidRPr="00D52733">
      <w:rPr>
        <w:rFonts w:ascii="Verdana" w:hAnsi="Verdana"/>
        <w:sz w:val="16"/>
        <w:szCs w:val="16"/>
      </w:rPr>
      <w:instrText xml:space="preserve"> NUMPAGES </w:instrText>
    </w:r>
    <w:r w:rsidRPr="00012342">
      <w:rPr>
        <w:rFonts w:ascii="Verdana" w:hAnsi="Verdana"/>
        <w:sz w:val="16"/>
        <w:szCs w:val="16"/>
      </w:rPr>
      <w:fldChar w:fldCharType="separate"/>
    </w:r>
    <w:r w:rsidR="008C2C78">
      <w:rPr>
        <w:rFonts w:ascii="Verdana" w:hAnsi="Verdana"/>
        <w:noProof/>
        <w:sz w:val="16"/>
        <w:szCs w:val="16"/>
      </w:rPr>
      <w:t>2</w:t>
    </w:r>
    <w:r w:rsidRPr="00012342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896" w:rsidRDefault="00937896">
      <w:r>
        <w:separator/>
      </w:r>
    </w:p>
  </w:footnote>
  <w:footnote w:type="continuationSeparator" w:id="0">
    <w:p w:rsidR="00937896" w:rsidRDefault="009378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AD7" w:rsidRPr="001B1AD7" w:rsidRDefault="001B1AD7">
    <w:pPr>
      <w:rPr>
        <w:rFonts w:ascii="Verdana" w:hAnsi="Verdana"/>
        <w:b/>
        <w:sz w:val="24"/>
        <w:lang w:val="en-US"/>
      </w:rPr>
    </w:pPr>
    <w:r w:rsidRPr="001B1AD7">
      <w:rPr>
        <w:rFonts w:ascii="Verdana" w:hAnsi="Verdana"/>
        <w:b/>
        <w:sz w:val="24"/>
        <w:lang w:val="en-US"/>
      </w:rPr>
      <w:t>Procurement plan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70EF518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E4DEC67A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E2FC8048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03B15CB4"/>
    <w:multiLevelType w:val="hybridMultilevel"/>
    <w:tmpl w:val="4C3E340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942F01"/>
    <w:multiLevelType w:val="hybridMultilevel"/>
    <w:tmpl w:val="F0F22DF2"/>
    <w:lvl w:ilvl="0" w:tplc="0414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651"/>
        </w:tabs>
        <w:ind w:left="2651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4091"/>
        </w:tabs>
        <w:ind w:left="40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811"/>
        </w:tabs>
        <w:ind w:left="48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6251"/>
        </w:tabs>
        <w:ind w:left="62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971"/>
        </w:tabs>
        <w:ind w:left="69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691"/>
        </w:tabs>
        <w:ind w:left="7691" w:hanging="360"/>
      </w:pPr>
      <w:rPr>
        <w:rFonts w:ascii="Wingdings" w:hAnsi="Wingdings" w:hint="default"/>
      </w:rPr>
    </w:lvl>
  </w:abstractNum>
  <w:abstractNum w:abstractNumId="5" w15:restartNumberingAfterBreak="0">
    <w:nsid w:val="0D262158"/>
    <w:multiLevelType w:val="hybridMultilevel"/>
    <w:tmpl w:val="221CFACC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2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3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4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2D6CCE"/>
    <w:multiLevelType w:val="hybridMultilevel"/>
    <w:tmpl w:val="D9E6D18A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0F625E5B"/>
    <w:multiLevelType w:val="hybridMultilevel"/>
    <w:tmpl w:val="29724510"/>
    <w:lvl w:ilvl="0" w:tplc="0414000F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8" w15:restartNumberingAfterBreak="0">
    <w:nsid w:val="12AB6512"/>
    <w:multiLevelType w:val="hybridMultilevel"/>
    <w:tmpl w:val="E5B028A2"/>
    <w:lvl w:ilvl="0" w:tplc="0414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0F">
      <w:start w:val="1"/>
      <w:numFmt w:val="decimal"/>
      <w:lvlText w:val="%3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3" w:tplc="0414000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9" w15:restartNumberingAfterBreak="0">
    <w:nsid w:val="13171FAB"/>
    <w:multiLevelType w:val="hybridMultilevel"/>
    <w:tmpl w:val="4BA0CE04"/>
    <w:lvl w:ilvl="0" w:tplc="C9B0F6B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86"/>
        </w:tabs>
        <w:ind w:left="188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10" w15:restartNumberingAfterBreak="0">
    <w:nsid w:val="167A7ED5"/>
    <w:multiLevelType w:val="multilevel"/>
    <w:tmpl w:val="01E4C744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 w15:restartNumberingAfterBreak="0">
    <w:nsid w:val="1730440D"/>
    <w:multiLevelType w:val="hybridMultilevel"/>
    <w:tmpl w:val="C6F4FA28"/>
    <w:lvl w:ilvl="0" w:tplc="0414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17">
      <w:start w:val="1"/>
      <w:numFmt w:val="lowerLetter"/>
      <w:lvlText w:val="%3)"/>
      <w:lvlJc w:val="left"/>
      <w:pPr>
        <w:tabs>
          <w:tab w:val="num" w:pos="1886"/>
        </w:tabs>
        <w:ind w:left="1886" w:hanging="360"/>
      </w:pPr>
      <w:rPr>
        <w:rFonts w:hint="default"/>
        <w:color w:val="auto"/>
      </w:rPr>
    </w:lvl>
    <w:lvl w:ilvl="3" w:tplc="0414000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12" w15:restartNumberingAfterBreak="0">
    <w:nsid w:val="1751377E"/>
    <w:multiLevelType w:val="multilevel"/>
    <w:tmpl w:val="B6705E46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18A107BF"/>
    <w:multiLevelType w:val="hybridMultilevel"/>
    <w:tmpl w:val="C71E6DFE"/>
    <w:lvl w:ilvl="0" w:tplc="C9B0F6B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851"/>
        </w:tabs>
        <w:ind w:left="85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011"/>
        </w:tabs>
        <w:ind w:left="30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731"/>
        </w:tabs>
        <w:ind w:left="37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451"/>
        </w:tabs>
        <w:ind w:left="44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171"/>
        </w:tabs>
        <w:ind w:left="51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891"/>
        </w:tabs>
        <w:ind w:left="5891" w:hanging="360"/>
      </w:pPr>
      <w:rPr>
        <w:rFonts w:ascii="Wingdings" w:hAnsi="Wingdings" w:hint="default"/>
      </w:rPr>
    </w:lvl>
  </w:abstractNum>
  <w:abstractNum w:abstractNumId="14" w15:restartNumberingAfterBreak="0">
    <w:nsid w:val="1BAD7EE9"/>
    <w:multiLevelType w:val="hybridMultilevel"/>
    <w:tmpl w:val="E6E8F7EC"/>
    <w:lvl w:ilvl="0" w:tplc="C9B0F6B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1BEB3DE1"/>
    <w:multiLevelType w:val="hybridMultilevel"/>
    <w:tmpl w:val="F26CC03E"/>
    <w:lvl w:ilvl="0" w:tplc="0414000F">
      <w:start w:val="1"/>
      <w:numFmt w:val="decimal"/>
      <w:lvlText w:val="%1."/>
      <w:lvlJc w:val="left"/>
      <w:pPr>
        <w:ind w:left="1494" w:hanging="360"/>
      </w:pPr>
    </w:lvl>
    <w:lvl w:ilvl="1" w:tplc="C9B0F6B4">
      <w:start w:val="1"/>
      <w:numFmt w:val="bullet"/>
      <w:lvlText w:val=""/>
      <w:lvlJc w:val="left"/>
      <w:pPr>
        <w:tabs>
          <w:tab w:val="num" w:pos="2214"/>
        </w:tabs>
        <w:ind w:left="2214" w:hanging="360"/>
      </w:pPr>
      <w:rPr>
        <w:rFonts w:ascii="Symbol" w:hAnsi="Symbol" w:hint="default"/>
        <w:color w:val="auto"/>
      </w:rPr>
    </w:lvl>
    <w:lvl w:ilvl="2" w:tplc="81BA6110">
      <w:start w:val="1"/>
      <w:numFmt w:val="decimal"/>
      <w:lvlText w:val="%3)"/>
      <w:lvlJc w:val="left"/>
      <w:pPr>
        <w:tabs>
          <w:tab w:val="num" w:pos="3114"/>
        </w:tabs>
        <w:ind w:left="3114" w:hanging="360"/>
      </w:pPr>
      <w:rPr>
        <w:rFonts w:hint="default"/>
      </w:rPr>
    </w:lvl>
    <w:lvl w:ilvl="3" w:tplc="0414000F" w:tentative="1">
      <w:start w:val="1"/>
      <w:numFmt w:val="decimal"/>
      <w:lvlText w:val="%4."/>
      <w:lvlJc w:val="left"/>
      <w:pPr>
        <w:ind w:left="3654" w:hanging="360"/>
      </w:pPr>
    </w:lvl>
    <w:lvl w:ilvl="4" w:tplc="04140019" w:tentative="1">
      <w:start w:val="1"/>
      <w:numFmt w:val="lowerLetter"/>
      <w:lvlText w:val="%5."/>
      <w:lvlJc w:val="left"/>
      <w:pPr>
        <w:ind w:left="4374" w:hanging="360"/>
      </w:pPr>
    </w:lvl>
    <w:lvl w:ilvl="5" w:tplc="0414001B" w:tentative="1">
      <w:start w:val="1"/>
      <w:numFmt w:val="lowerRoman"/>
      <w:lvlText w:val="%6."/>
      <w:lvlJc w:val="right"/>
      <w:pPr>
        <w:ind w:left="5094" w:hanging="180"/>
      </w:pPr>
    </w:lvl>
    <w:lvl w:ilvl="6" w:tplc="0414000F" w:tentative="1">
      <w:start w:val="1"/>
      <w:numFmt w:val="decimal"/>
      <w:lvlText w:val="%7."/>
      <w:lvlJc w:val="left"/>
      <w:pPr>
        <w:ind w:left="5814" w:hanging="360"/>
      </w:pPr>
    </w:lvl>
    <w:lvl w:ilvl="7" w:tplc="04140019" w:tentative="1">
      <w:start w:val="1"/>
      <w:numFmt w:val="lowerLetter"/>
      <w:lvlText w:val="%8."/>
      <w:lvlJc w:val="left"/>
      <w:pPr>
        <w:ind w:left="6534" w:hanging="360"/>
      </w:pPr>
    </w:lvl>
    <w:lvl w:ilvl="8" w:tplc="0414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20C729A9"/>
    <w:multiLevelType w:val="hybridMultilevel"/>
    <w:tmpl w:val="069E2254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4132F55"/>
    <w:multiLevelType w:val="hybridMultilevel"/>
    <w:tmpl w:val="20BE5C20"/>
    <w:lvl w:ilvl="0" w:tplc="0414000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18" w15:restartNumberingAfterBreak="0">
    <w:nsid w:val="342D7123"/>
    <w:multiLevelType w:val="hybridMultilevel"/>
    <w:tmpl w:val="29168D16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345C59D3"/>
    <w:multiLevelType w:val="multilevel"/>
    <w:tmpl w:val="247C27F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0" w15:restartNumberingAfterBreak="0">
    <w:nsid w:val="34FC68D9"/>
    <w:multiLevelType w:val="hybridMultilevel"/>
    <w:tmpl w:val="247C27F6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1" w15:restartNumberingAfterBreak="0">
    <w:nsid w:val="3C605ED2"/>
    <w:multiLevelType w:val="hybridMultilevel"/>
    <w:tmpl w:val="F1948354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2" w15:restartNumberingAfterBreak="0">
    <w:nsid w:val="3F0E4A5F"/>
    <w:multiLevelType w:val="hybridMultilevel"/>
    <w:tmpl w:val="A06CEA28"/>
    <w:lvl w:ilvl="0" w:tplc="0414000F">
      <w:start w:val="1"/>
      <w:numFmt w:val="decimal"/>
      <w:lvlText w:val="%1."/>
      <w:lvlJc w:val="left"/>
      <w:pPr>
        <w:tabs>
          <w:tab w:val="num" w:pos="1931"/>
        </w:tabs>
        <w:ind w:left="1931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651"/>
        </w:tabs>
        <w:ind w:left="2651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371"/>
        </w:tabs>
        <w:ind w:left="3371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091"/>
        </w:tabs>
        <w:ind w:left="4091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811"/>
        </w:tabs>
        <w:ind w:left="4811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531"/>
        </w:tabs>
        <w:ind w:left="5531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971"/>
        </w:tabs>
        <w:ind w:left="6971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691"/>
        </w:tabs>
        <w:ind w:left="7691" w:hanging="180"/>
      </w:pPr>
    </w:lvl>
  </w:abstractNum>
  <w:abstractNum w:abstractNumId="23" w15:restartNumberingAfterBreak="0">
    <w:nsid w:val="4007063E"/>
    <w:multiLevelType w:val="hybridMultilevel"/>
    <w:tmpl w:val="4CCA460A"/>
    <w:lvl w:ilvl="0" w:tplc="0414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86"/>
        </w:tabs>
        <w:ind w:left="188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24" w15:restartNumberingAfterBreak="0">
    <w:nsid w:val="43C823D2"/>
    <w:multiLevelType w:val="hybridMultilevel"/>
    <w:tmpl w:val="DC0E98E2"/>
    <w:lvl w:ilvl="0" w:tplc="94CE3B22">
      <w:start w:val="2690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5" w15:restartNumberingAfterBreak="0">
    <w:nsid w:val="46F13F0C"/>
    <w:multiLevelType w:val="hybridMultilevel"/>
    <w:tmpl w:val="04FC7BEA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6" w15:restartNumberingAfterBreak="0">
    <w:nsid w:val="4B8C78CB"/>
    <w:multiLevelType w:val="multilevel"/>
    <w:tmpl w:val="4D30901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886"/>
        </w:tabs>
        <w:ind w:left="1886" w:hanging="360"/>
      </w:pPr>
      <w:rPr>
        <w:rFonts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27" w15:restartNumberingAfterBreak="0">
    <w:nsid w:val="4BC931A1"/>
    <w:multiLevelType w:val="hybridMultilevel"/>
    <w:tmpl w:val="3BE2A6C6"/>
    <w:lvl w:ilvl="0" w:tplc="0414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8" w15:restartNumberingAfterBreak="0">
    <w:nsid w:val="4C6C1D51"/>
    <w:multiLevelType w:val="multilevel"/>
    <w:tmpl w:val="4D30901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886"/>
        </w:tabs>
        <w:ind w:left="1886" w:hanging="360"/>
      </w:pPr>
      <w:rPr>
        <w:rFonts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29" w15:restartNumberingAfterBreak="0">
    <w:nsid w:val="4DFB66BB"/>
    <w:multiLevelType w:val="hybridMultilevel"/>
    <w:tmpl w:val="A588C1D2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1">
      <w:start w:val="1"/>
      <w:numFmt w:val="bullet"/>
      <w:lvlText w:val=""/>
      <w:lvlJc w:val="left"/>
      <w:pPr>
        <w:tabs>
          <w:tab w:val="num" w:pos="1755"/>
        </w:tabs>
        <w:ind w:left="1755" w:hanging="360"/>
      </w:pPr>
      <w:rPr>
        <w:rFonts w:ascii="Symbol" w:hAnsi="Symbol" w:hint="default"/>
        <w:color w:val="auto"/>
      </w:rPr>
    </w:lvl>
    <w:lvl w:ilvl="2" w:tplc="04140005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30" w15:restartNumberingAfterBreak="0">
    <w:nsid w:val="549F1B20"/>
    <w:multiLevelType w:val="hybridMultilevel"/>
    <w:tmpl w:val="46545932"/>
    <w:lvl w:ilvl="0" w:tplc="C9B0F6B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166"/>
        </w:tabs>
        <w:ind w:left="1166" w:hanging="360"/>
      </w:pPr>
      <w:rPr>
        <w:rFonts w:ascii="Courier New" w:hAnsi="Courier New" w:cs="Courier New" w:hint="default"/>
      </w:rPr>
    </w:lvl>
    <w:lvl w:ilvl="2" w:tplc="9F66911C">
      <w:numFmt w:val="bullet"/>
      <w:lvlText w:val="-"/>
      <w:lvlJc w:val="left"/>
      <w:pPr>
        <w:tabs>
          <w:tab w:val="num" w:pos="1886"/>
        </w:tabs>
        <w:ind w:left="1886" w:hanging="360"/>
      </w:pPr>
      <w:rPr>
        <w:rFonts w:ascii="Arial" w:eastAsia="Times New Roman" w:hAnsi="Arial" w:cs="Arial" w:hint="default"/>
      </w:rPr>
    </w:lvl>
    <w:lvl w:ilvl="3" w:tplc="04140001">
      <w:start w:val="1"/>
      <w:numFmt w:val="bullet"/>
      <w:lvlText w:val=""/>
      <w:lvlJc w:val="left"/>
      <w:pPr>
        <w:tabs>
          <w:tab w:val="num" w:pos="2606"/>
        </w:tabs>
        <w:ind w:left="2606" w:hanging="360"/>
      </w:pPr>
      <w:rPr>
        <w:rFonts w:ascii="Symbol" w:hAnsi="Symbol" w:hint="default"/>
        <w:color w:val="auto"/>
      </w:rPr>
    </w:lvl>
    <w:lvl w:ilvl="4" w:tplc="04140003">
      <w:start w:val="1"/>
      <w:numFmt w:val="bullet"/>
      <w:lvlText w:val="o"/>
      <w:lvlJc w:val="left"/>
      <w:pPr>
        <w:tabs>
          <w:tab w:val="num" w:pos="3326"/>
        </w:tabs>
        <w:ind w:left="3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46"/>
        </w:tabs>
        <w:ind w:left="4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86"/>
        </w:tabs>
        <w:ind w:left="5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</w:rPr>
    </w:lvl>
  </w:abstractNum>
  <w:abstractNum w:abstractNumId="31" w15:restartNumberingAfterBreak="0">
    <w:nsid w:val="57E52197"/>
    <w:multiLevelType w:val="hybridMultilevel"/>
    <w:tmpl w:val="CD7494A4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5C0C6F5B"/>
    <w:multiLevelType w:val="hybridMultilevel"/>
    <w:tmpl w:val="68A85BAE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61CB71DE"/>
    <w:multiLevelType w:val="hybridMultilevel"/>
    <w:tmpl w:val="E176F626"/>
    <w:lvl w:ilvl="0" w:tplc="0414000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1" w:tplc="0414000F">
      <w:start w:val="1"/>
      <w:numFmt w:val="decimal"/>
      <w:lvlText w:val="%2."/>
      <w:lvlJc w:val="left"/>
      <w:pPr>
        <w:tabs>
          <w:tab w:val="num" w:pos="2355"/>
        </w:tabs>
        <w:ind w:left="2355" w:hanging="360"/>
      </w:pPr>
      <w:rPr>
        <w:rFonts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34" w15:restartNumberingAfterBreak="0">
    <w:nsid w:val="62D42FF6"/>
    <w:multiLevelType w:val="hybridMultilevel"/>
    <w:tmpl w:val="264ECA40"/>
    <w:lvl w:ilvl="0" w:tplc="C9B0F6B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5" w15:restartNumberingAfterBreak="0">
    <w:nsid w:val="65F12681"/>
    <w:multiLevelType w:val="hybridMultilevel"/>
    <w:tmpl w:val="A77E06F8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9B063CA"/>
    <w:multiLevelType w:val="hybridMultilevel"/>
    <w:tmpl w:val="11BA7F24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D73E85"/>
    <w:multiLevelType w:val="hybridMultilevel"/>
    <w:tmpl w:val="4BBE2A20"/>
    <w:lvl w:ilvl="0" w:tplc="0414000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38" w15:restartNumberingAfterBreak="0">
    <w:nsid w:val="70856C73"/>
    <w:multiLevelType w:val="hybridMultilevel"/>
    <w:tmpl w:val="A1282442"/>
    <w:lvl w:ilvl="0" w:tplc="C9B0F6B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9" w15:restartNumberingAfterBreak="0">
    <w:nsid w:val="71AE6D8E"/>
    <w:multiLevelType w:val="hybridMultilevel"/>
    <w:tmpl w:val="577480B4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6B26152"/>
    <w:multiLevelType w:val="hybridMultilevel"/>
    <w:tmpl w:val="AC68BE60"/>
    <w:lvl w:ilvl="0" w:tplc="0414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1" w15:restartNumberingAfterBreak="0">
    <w:nsid w:val="7F774CDE"/>
    <w:multiLevelType w:val="hybridMultilevel"/>
    <w:tmpl w:val="3C920472"/>
    <w:lvl w:ilvl="0" w:tplc="C9B0F6B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2"/>
  </w:num>
  <w:num w:numId="4">
    <w:abstractNumId w:val="10"/>
  </w:num>
  <w:num w:numId="5">
    <w:abstractNumId w:val="12"/>
  </w:num>
  <w:num w:numId="6">
    <w:abstractNumId w:val="12"/>
  </w:num>
  <w:num w:numId="7">
    <w:abstractNumId w:val="12"/>
  </w:num>
  <w:num w:numId="8">
    <w:abstractNumId w:val="1"/>
  </w:num>
  <w:num w:numId="9">
    <w:abstractNumId w:val="0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41"/>
  </w:num>
  <w:num w:numId="14">
    <w:abstractNumId w:val="20"/>
  </w:num>
  <w:num w:numId="15">
    <w:abstractNumId w:val="9"/>
  </w:num>
  <w:num w:numId="16">
    <w:abstractNumId w:val="30"/>
  </w:num>
  <w:num w:numId="17">
    <w:abstractNumId w:val="17"/>
  </w:num>
  <w:num w:numId="18">
    <w:abstractNumId w:val="35"/>
  </w:num>
  <w:num w:numId="19">
    <w:abstractNumId w:val="24"/>
  </w:num>
  <w:num w:numId="20">
    <w:abstractNumId w:val="3"/>
  </w:num>
  <w:num w:numId="21">
    <w:abstractNumId w:val="22"/>
  </w:num>
  <w:num w:numId="22">
    <w:abstractNumId w:val="21"/>
  </w:num>
  <w:num w:numId="23">
    <w:abstractNumId w:val="32"/>
  </w:num>
  <w:num w:numId="24">
    <w:abstractNumId w:val="40"/>
  </w:num>
  <w:num w:numId="25">
    <w:abstractNumId w:val="31"/>
  </w:num>
  <w:num w:numId="26">
    <w:abstractNumId w:val="11"/>
  </w:num>
  <w:num w:numId="27">
    <w:abstractNumId w:val="33"/>
  </w:num>
  <w:num w:numId="28">
    <w:abstractNumId w:val="18"/>
  </w:num>
  <w:num w:numId="29">
    <w:abstractNumId w:val="23"/>
  </w:num>
  <w:num w:numId="30">
    <w:abstractNumId w:val="8"/>
  </w:num>
  <w:num w:numId="31">
    <w:abstractNumId w:val="4"/>
  </w:num>
  <w:num w:numId="32">
    <w:abstractNumId w:val="28"/>
  </w:num>
  <w:num w:numId="33">
    <w:abstractNumId w:val="37"/>
  </w:num>
  <w:num w:numId="34">
    <w:abstractNumId w:val="16"/>
  </w:num>
  <w:num w:numId="35">
    <w:abstractNumId w:val="38"/>
  </w:num>
  <w:num w:numId="36">
    <w:abstractNumId w:val="19"/>
  </w:num>
  <w:num w:numId="37">
    <w:abstractNumId w:val="29"/>
  </w:num>
  <w:num w:numId="38">
    <w:abstractNumId w:val="6"/>
  </w:num>
  <w:num w:numId="39">
    <w:abstractNumId w:val="26"/>
  </w:num>
  <w:num w:numId="40">
    <w:abstractNumId w:val="25"/>
  </w:num>
  <w:num w:numId="41">
    <w:abstractNumId w:val="27"/>
  </w:num>
  <w:num w:numId="42">
    <w:abstractNumId w:val="15"/>
  </w:num>
  <w:num w:numId="43">
    <w:abstractNumId w:val="7"/>
  </w:num>
  <w:num w:numId="44">
    <w:abstractNumId w:val="13"/>
  </w:num>
  <w:num w:numId="45">
    <w:abstractNumId w:val="14"/>
  </w:num>
  <w:num w:numId="46">
    <w:abstractNumId w:val="34"/>
  </w:num>
  <w:num w:numId="47">
    <w:abstractNumId w:val="3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1"/>
  <w:activeWritingStyle w:appName="MSWord" w:lang="de-DE" w:vendorID="64" w:dllVersion="131078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vAuthor" w:val="  "/>
    <w:docVar w:name="dvClass1" w:val="  "/>
    <w:docVar w:name="dvClass2" w:val="  "/>
    <w:docVar w:name="dvDistr" w:val="  "/>
    <w:docVar w:name="dvDocno" w:val="  "/>
    <w:docVar w:name="dvDocType" w:val="Cont"/>
    <w:docVar w:name="dvFileno" w:val="  "/>
    <w:docVar w:name="dvLang" w:val="No"/>
    <w:docVar w:name="dvProject" w:val="  "/>
    <w:docVar w:name="dvRevDate" w:val="  "/>
    <w:docVar w:name="dvRevno" w:val="  "/>
    <w:docVar w:name="dvTitle" w:val="  "/>
    <w:docVar w:name="dvTopics" w:val="  "/>
  </w:docVars>
  <w:rsids>
    <w:rsidRoot w:val="00617208"/>
    <w:rsid w:val="00000C0D"/>
    <w:rsid w:val="00006E80"/>
    <w:rsid w:val="00007D96"/>
    <w:rsid w:val="00021AC9"/>
    <w:rsid w:val="00037187"/>
    <w:rsid w:val="00040739"/>
    <w:rsid w:val="0004233A"/>
    <w:rsid w:val="00057A59"/>
    <w:rsid w:val="00062079"/>
    <w:rsid w:val="00065D31"/>
    <w:rsid w:val="000667FE"/>
    <w:rsid w:val="00067955"/>
    <w:rsid w:val="00076B2F"/>
    <w:rsid w:val="00082888"/>
    <w:rsid w:val="00083E52"/>
    <w:rsid w:val="00096E3D"/>
    <w:rsid w:val="000B6D38"/>
    <w:rsid w:val="000C10AC"/>
    <w:rsid w:val="000C6A15"/>
    <w:rsid w:val="000D293E"/>
    <w:rsid w:val="000D41AE"/>
    <w:rsid w:val="000D4B59"/>
    <w:rsid w:val="000E5901"/>
    <w:rsid w:val="000F3515"/>
    <w:rsid w:val="00103932"/>
    <w:rsid w:val="00104976"/>
    <w:rsid w:val="0010734C"/>
    <w:rsid w:val="00114380"/>
    <w:rsid w:val="0012611E"/>
    <w:rsid w:val="0013705E"/>
    <w:rsid w:val="00140FB6"/>
    <w:rsid w:val="001466F2"/>
    <w:rsid w:val="00150EA8"/>
    <w:rsid w:val="00157741"/>
    <w:rsid w:val="001638C1"/>
    <w:rsid w:val="00166F06"/>
    <w:rsid w:val="00177204"/>
    <w:rsid w:val="001800A9"/>
    <w:rsid w:val="0018078A"/>
    <w:rsid w:val="001807C2"/>
    <w:rsid w:val="00182E94"/>
    <w:rsid w:val="001907E4"/>
    <w:rsid w:val="00192DCC"/>
    <w:rsid w:val="001977C1"/>
    <w:rsid w:val="001A01D4"/>
    <w:rsid w:val="001A0C15"/>
    <w:rsid w:val="001B11E1"/>
    <w:rsid w:val="001B1AD7"/>
    <w:rsid w:val="001B4B8E"/>
    <w:rsid w:val="001C281C"/>
    <w:rsid w:val="001C44B6"/>
    <w:rsid w:val="001C511D"/>
    <w:rsid w:val="001D6E39"/>
    <w:rsid w:val="001E30BE"/>
    <w:rsid w:val="001F4BEC"/>
    <w:rsid w:val="00215FFF"/>
    <w:rsid w:val="0021606E"/>
    <w:rsid w:val="002248AA"/>
    <w:rsid w:val="00226BC0"/>
    <w:rsid w:val="00235749"/>
    <w:rsid w:val="002372C8"/>
    <w:rsid w:val="00237DB2"/>
    <w:rsid w:val="00241320"/>
    <w:rsid w:val="00245CD5"/>
    <w:rsid w:val="00246A1F"/>
    <w:rsid w:val="002477F4"/>
    <w:rsid w:val="00247E61"/>
    <w:rsid w:val="00260DD5"/>
    <w:rsid w:val="0026501A"/>
    <w:rsid w:val="00266029"/>
    <w:rsid w:val="00277593"/>
    <w:rsid w:val="00292771"/>
    <w:rsid w:val="00295C91"/>
    <w:rsid w:val="002A7FE1"/>
    <w:rsid w:val="002B2EE3"/>
    <w:rsid w:val="002C34E0"/>
    <w:rsid w:val="002C35FE"/>
    <w:rsid w:val="002C4671"/>
    <w:rsid w:val="002C5123"/>
    <w:rsid w:val="002C5205"/>
    <w:rsid w:val="002C6A55"/>
    <w:rsid w:val="002E4466"/>
    <w:rsid w:val="002E5801"/>
    <w:rsid w:val="002F1463"/>
    <w:rsid w:val="002F633F"/>
    <w:rsid w:val="002F7237"/>
    <w:rsid w:val="00311707"/>
    <w:rsid w:val="00314EF1"/>
    <w:rsid w:val="003165C2"/>
    <w:rsid w:val="00317A2A"/>
    <w:rsid w:val="00332BD3"/>
    <w:rsid w:val="003358BC"/>
    <w:rsid w:val="00336633"/>
    <w:rsid w:val="003416AA"/>
    <w:rsid w:val="00343386"/>
    <w:rsid w:val="003518FF"/>
    <w:rsid w:val="0035209B"/>
    <w:rsid w:val="00352754"/>
    <w:rsid w:val="00357DAC"/>
    <w:rsid w:val="00362AB4"/>
    <w:rsid w:val="00371F7E"/>
    <w:rsid w:val="003728C4"/>
    <w:rsid w:val="00380E83"/>
    <w:rsid w:val="00381A43"/>
    <w:rsid w:val="00396DBF"/>
    <w:rsid w:val="00397764"/>
    <w:rsid w:val="003A113B"/>
    <w:rsid w:val="003A5CAE"/>
    <w:rsid w:val="003A7010"/>
    <w:rsid w:val="003B3040"/>
    <w:rsid w:val="003B36B4"/>
    <w:rsid w:val="003B48EE"/>
    <w:rsid w:val="003C12ED"/>
    <w:rsid w:val="003C2A67"/>
    <w:rsid w:val="003D738F"/>
    <w:rsid w:val="003E6307"/>
    <w:rsid w:val="003F07A4"/>
    <w:rsid w:val="003F199F"/>
    <w:rsid w:val="003F46BF"/>
    <w:rsid w:val="00400644"/>
    <w:rsid w:val="004009E5"/>
    <w:rsid w:val="00426989"/>
    <w:rsid w:val="00427C37"/>
    <w:rsid w:val="00427E1C"/>
    <w:rsid w:val="00441F01"/>
    <w:rsid w:val="00470A81"/>
    <w:rsid w:val="00470EC7"/>
    <w:rsid w:val="0048563D"/>
    <w:rsid w:val="00490751"/>
    <w:rsid w:val="0049210F"/>
    <w:rsid w:val="004953A9"/>
    <w:rsid w:val="0049772F"/>
    <w:rsid w:val="004A7474"/>
    <w:rsid w:val="004C06B2"/>
    <w:rsid w:val="004C5EF2"/>
    <w:rsid w:val="004C71C4"/>
    <w:rsid w:val="004D32E5"/>
    <w:rsid w:val="004D4DCC"/>
    <w:rsid w:val="004D599F"/>
    <w:rsid w:val="004D6605"/>
    <w:rsid w:val="004F14C0"/>
    <w:rsid w:val="004F4E6E"/>
    <w:rsid w:val="004F6F02"/>
    <w:rsid w:val="00505486"/>
    <w:rsid w:val="00506980"/>
    <w:rsid w:val="0050792A"/>
    <w:rsid w:val="00510104"/>
    <w:rsid w:val="00511594"/>
    <w:rsid w:val="00531176"/>
    <w:rsid w:val="00551858"/>
    <w:rsid w:val="00552D93"/>
    <w:rsid w:val="00552D9C"/>
    <w:rsid w:val="005549E6"/>
    <w:rsid w:val="00570BC3"/>
    <w:rsid w:val="00570CAB"/>
    <w:rsid w:val="0057141D"/>
    <w:rsid w:val="00572FBD"/>
    <w:rsid w:val="00583DC4"/>
    <w:rsid w:val="00585C8B"/>
    <w:rsid w:val="00586DF7"/>
    <w:rsid w:val="00587075"/>
    <w:rsid w:val="005904FB"/>
    <w:rsid w:val="005925CD"/>
    <w:rsid w:val="00593DB9"/>
    <w:rsid w:val="00594C34"/>
    <w:rsid w:val="005968D9"/>
    <w:rsid w:val="005A2732"/>
    <w:rsid w:val="005A59DA"/>
    <w:rsid w:val="005A7FB0"/>
    <w:rsid w:val="005B639C"/>
    <w:rsid w:val="005C09D7"/>
    <w:rsid w:val="005C0C43"/>
    <w:rsid w:val="005C452D"/>
    <w:rsid w:val="005C5B95"/>
    <w:rsid w:val="005D12E5"/>
    <w:rsid w:val="005D29D9"/>
    <w:rsid w:val="005D35D7"/>
    <w:rsid w:val="005D6A2B"/>
    <w:rsid w:val="005D6DAB"/>
    <w:rsid w:val="005D776F"/>
    <w:rsid w:val="005E1267"/>
    <w:rsid w:val="005E6B07"/>
    <w:rsid w:val="005F7F74"/>
    <w:rsid w:val="006076C3"/>
    <w:rsid w:val="006129A4"/>
    <w:rsid w:val="00613E13"/>
    <w:rsid w:val="00613F19"/>
    <w:rsid w:val="0061678F"/>
    <w:rsid w:val="00617208"/>
    <w:rsid w:val="00621B58"/>
    <w:rsid w:val="00636239"/>
    <w:rsid w:val="006373F0"/>
    <w:rsid w:val="00640DF1"/>
    <w:rsid w:val="00641961"/>
    <w:rsid w:val="00653F66"/>
    <w:rsid w:val="006658ED"/>
    <w:rsid w:val="00671621"/>
    <w:rsid w:val="0068173C"/>
    <w:rsid w:val="0068494D"/>
    <w:rsid w:val="006849B1"/>
    <w:rsid w:val="00690367"/>
    <w:rsid w:val="0069113A"/>
    <w:rsid w:val="00692809"/>
    <w:rsid w:val="00694C4C"/>
    <w:rsid w:val="00697761"/>
    <w:rsid w:val="006A0F21"/>
    <w:rsid w:val="006A6992"/>
    <w:rsid w:val="006D08D5"/>
    <w:rsid w:val="006D0BAE"/>
    <w:rsid w:val="006D158B"/>
    <w:rsid w:val="006D3DCD"/>
    <w:rsid w:val="006E3E74"/>
    <w:rsid w:val="006E60D9"/>
    <w:rsid w:val="006F1DE9"/>
    <w:rsid w:val="006F3652"/>
    <w:rsid w:val="006F6765"/>
    <w:rsid w:val="007012F3"/>
    <w:rsid w:val="00713E0C"/>
    <w:rsid w:val="0071577E"/>
    <w:rsid w:val="00721D43"/>
    <w:rsid w:val="007267CA"/>
    <w:rsid w:val="00731D43"/>
    <w:rsid w:val="00731D60"/>
    <w:rsid w:val="00737BB1"/>
    <w:rsid w:val="00744675"/>
    <w:rsid w:val="0074759B"/>
    <w:rsid w:val="00753745"/>
    <w:rsid w:val="00755597"/>
    <w:rsid w:val="007728B2"/>
    <w:rsid w:val="00775672"/>
    <w:rsid w:val="007826A2"/>
    <w:rsid w:val="00785DE4"/>
    <w:rsid w:val="00793C84"/>
    <w:rsid w:val="00794541"/>
    <w:rsid w:val="007B6997"/>
    <w:rsid w:val="007B7698"/>
    <w:rsid w:val="007C1D52"/>
    <w:rsid w:val="007C21B1"/>
    <w:rsid w:val="007C2351"/>
    <w:rsid w:val="007C2477"/>
    <w:rsid w:val="007D3D92"/>
    <w:rsid w:val="007D5360"/>
    <w:rsid w:val="007D67AC"/>
    <w:rsid w:val="00803E8C"/>
    <w:rsid w:val="0080735A"/>
    <w:rsid w:val="0081247B"/>
    <w:rsid w:val="00822AFA"/>
    <w:rsid w:val="0082798D"/>
    <w:rsid w:val="0083019C"/>
    <w:rsid w:val="00834076"/>
    <w:rsid w:val="00834939"/>
    <w:rsid w:val="00841742"/>
    <w:rsid w:val="00844F25"/>
    <w:rsid w:val="00847C86"/>
    <w:rsid w:val="0086453C"/>
    <w:rsid w:val="0087227A"/>
    <w:rsid w:val="0088454E"/>
    <w:rsid w:val="008924CD"/>
    <w:rsid w:val="00897D7E"/>
    <w:rsid w:val="008A47ED"/>
    <w:rsid w:val="008C2C78"/>
    <w:rsid w:val="008D16D1"/>
    <w:rsid w:val="008F33BA"/>
    <w:rsid w:val="00902759"/>
    <w:rsid w:val="00905ED2"/>
    <w:rsid w:val="00915AB4"/>
    <w:rsid w:val="00915CC1"/>
    <w:rsid w:val="00926EFD"/>
    <w:rsid w:val="00936D72"/>
    <w:rsid w:val="00937896"/>
    <w:rsid w:val="00940ADB"/>
    <w:rsid w:val="00950B5D"/>
    <w:rsid w:val="009560C3"/>
    <w:rsid w:val="00961343"/>
    <w:rsid w:val="00965635"/>
    <w:rsid w:val="00966784"/>
    <w:rsid w:val="00967F94"/>
    <w:rsid w:val="00976F7D"/>
    <w:rsid w:val="009827DE"/>
    <w:rsid w:val="00983E30"/>
    <w:rsid w:val="00990CDF"/>
    <w:rsid w:val="009A33F2"/>
    <w:rsid w:val="009A4573"/>
    <w:rsid w:val="009A514D"/>
    <w:rsid w:val="009B48B9"/>
    <w:rsid w:val="009B554C"/>
    <w:rsid w:val="009D133E"/>
    <w:rsid w:val="009D1D45"/>
    <w:rsid w:val="009F2F5E"/>
    <w:rsid w:val="00A033DF"/>
    <w:rsid w:val="00A12959"/>
    <w:rsid w:val="00A12C58"/>
    <w:rsid w:val="00A16EDC"/>
    <w:rsid w:val="00A20F2B"/>
    <w:rsid w:val="00A21654"/>
    <w:rsid w:val="00A21CE1"/>
    <w:rsid w:val="00A221FE"/>
    <w:rsid w:val="00A231A0"/>
    <w:rsid w:val="00A234FA"/>
    <w:rsid w:val="00A27B39"/>
    <w:rsid w:val="00A30A80"/>
    <w:rsid w:val="00A561CC"/>
    <w:rsid w:val="00A60EB0"/>
    <w:rsid w:val="00A6239B"/>
    <w:rsid w:val="00A665BB"/>
    <w:rsid w:val="00A72983"/>
    <w:rsid w:val="00AA07B2"/>
    <w:rsid w:val="00AA4F57"/>
    <w:rsid w:val="00AB153B"/>
    <w:rsid w:val="00AB6499"/>
    <w:rsid w:val="00AB799F"/>
    <w:rsid w:val="00AC42BB"/>
    <w:rsid w:val="00AE067B"/>
    <w:rsid w:val="00AE6127"/>
    <w:rsid w:val="00AF556C"/>
    <w:rsid w:val="00AF6F42"/>
    <w:rsid w:val="00B018FE"/>
    <w:rsid w:val="00B13E0B"/>
    <w:rsid w:val="00B169C7"/>
    <w:rsid w:val="00B22E45"/>
    <w:rsid w:val="00B23586"/>
    <w:rsid w:val="00B25246"/>
    <w:rsid w:val="00B25A5F"/>
    <w:rsid w:val="00B266C4"/>
    <w:rsid w:val="00B3211B"/>
    <w:rsid w:val="00B36DD8"/>
    <w:rsid w:val="00B42511"/>
    <w:rsid w:val="00B579EA"/>
    <w:rsid w:val="00B7092D"/>
    <w:rsid w:val="00B759CA"/>
    <w:rsid w:val="00B77769"/>
    <w:rsid w:val="00B83E41"/>
    <w:rsid w:val="00B94951"/>
    <w:rsid w:val="00B9761B"/>
    <w:rsid w:val="00BA20D3"/>
    <w:rsid w:val="00BA56B0"/>
    <w:rsid w:val="00BA734C"/>
    <w:rsid w:val="00BB0DA1"/>
    <w:rsid w:val="00BC1468"/>
    <w:rsid w:val="00BC5D33"/>
    <w:rsid w:val="00BC6217"/>
    <w:rsid w:val="00BD1AFC"/>
    <w:rsid w:val="00BD7319"/>
    <w:rsid w:val="00BF2489"/>
    <w:rsid w:val="00BF6CEA"/>
    <w:rsid w:val="00C03853"/>
    <w:rsid w:val="00C0485A"/>
    <w:rsid w:val="00C1038B"/>
    <w:rsid w:val="00C1515F"/>
    <w:rsid w:val="00C20830"/>
    <w:rsid w:val="00C24AF8"/>
    <w:rsid w:val="00C3212D"/>
    <w:rsid w:val="00C33705"/>
    <w:rsid w:val="00C50302"/>
    <w:rsid w:val="00C526E9"/>
    <w:rsid w:val="00C52C93"/>
    <w:rsid w:val="00C74899"/>
    <w:rsid w:val="00C82DE8"/>
    <w:rsid w:val="00C942DC"/>
    <w:rsid w:val="00C9476E"/>
    <w:rsid w:val="00C95AE9"/>
    <w:rsid w:val="00C97322"/>
    <w:rsid w:val="00C97D88"/>
    <w:rsid w:val="00CB6B0E"/>
    <w:rsid w:val="00CC10D9"/>
    <w:rsid w:val="00CE5246"/>
    <w:rsid w:val="00CE614D"/>
    <w:rsid w:val="00CE7727"/>
    <w:rsid w:val="00CF5727"/>
    <w:rsid w:val="00D037A6"/>
    <w:rsid w:val="00D03E59"/>
    <w:rsid w:val="00D13D2C"/>
    <w:rsid w:val="00D161CF"/>
    <w:rsid w:val="00D16490"/>
    <w:rsid w:val="00D17532"/>
    <w:rsid w:val="00D32854"/>
    <w:rsid w:val="00D43105"/>
    <w:rsid w:val="00D5326A"/>
    <w:rsid w:val="00D62425"/>
    <w:rsid w:val="00D93093"/>
    <w:rsid w:val="00D967C0"/>
    <w:rsid w:val="00D96CC4"/>
    <w:rsid w:val="00D96D0A"/>
    <w:rsid w:val="00D976D0"/>
    <w:rsid w:val="00DA58C8"/>
    <w:rsid w:val="00DA7FD0"/>
    <w:rsid w:val="00DC6CEB"/>
    <w:rsid w:val="00DD44DE"/>
    <w:rsid w:val="00DE0AB9"/>
    <w:rsid w:val="00DE39D0"/>
    <w:rsid w:val="00DE4C31"/>
    <w:rsid w:val="00DF1788"/>
    <w:rsid w:val="00DF49A6"/>
    <w:rsid w:val="00DF5627"/>
    <w:rsid w:val="00E03EBA"/>
    <w:rsid w:val="00E0425F"/>
    <w:rsid w:val="00E104D2"/>
    <w:rsid w:val="00E10A3B"/>
    <w:rsid w:val="00E13472"/>
    <w:rsid w:val="00E14E8E"/>
    <w:rsid w:val="00E17815"/>
    <w:rsid w:val="00E204EC"/>
    <w:rsid w:val="00E23346"/>
    <w:rsid w:val="00E247DE"/>
    <w:rsid w:val="00E51083"/>
    <w:rsid w:val="00E54CC5"/>
    <w:rsid w:val="00E55545"/>
    <w:rsid w:val="00E55999"/>
    <w:rsid w:val="00E572F3"/>
    <w:rsid w:val="00E606BB"/>
    <w:rsid w:val="00E60841"/>
    <w:rsid w:val="00E60E26"/>
    <w:rsid w:val="00E7608D"/>
    <w:rsid w:val="00E868CA"/>
    <w:rsid w:val="00E874D5"/>
    <w:rsid w:val="00EA0088"/>
    <w:rsid w:val="00EA4930"/>
    <w:rsid w:val="00EA5158"/>
    <w:rsid w:val="00EB1157"/>
    <w:rsid w:val="00EC7452"/>
    <w:rsid w:val="00ED68E3"/>
    <w:rsid w:val="00EF0A04"/>
    <w:rsid w:val="00EF49C4"/>
    <w:rsid w:val="00EF52FF"/>
    <w:rsid w:val="00F0145F"/>
    <w:rsid w:val="00F03DE0"/>
    <w:rsid w:val="00F16A30"/>
    <w:rsid w:val="00F1741A"/>
    <w:rsid w:val="00F24ABB"/>
    <w:rsid w:val="00F32532"/>
    <w:rsid w:val="00F36586"/>
    <w:rsid w:val="00F37400"/>
    <w:rsid w:val="00F44A53"/>
    <w:rsid w:val="00F50453"/>
    <w:rsid w:val="00F635AC"/>
    <w:rsid w:val="00F708F5"/>
    <w:rsid w:val="00F81B21"/>
    <w:rsid w:val="00FB0CB2"/>
    <w:rsid w:val="00FB3787"/>
    <w:rsid w:val="00FC11F1"/>
    <w:rsid w:val="00FC2FAB"/>
    <w:rsid w:val="00FD6D5D"/>
    <w:rsid w:val="00FD7D95"/>
    <w:rsid w:val="00FE6608"/>
    <w:rsid w:val="00FE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C14086FD-6485-4C7A-AEB6-CF523D4B8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9F2F5E"/>
    <w:pPr>
      <w:spacing w:line="280" w:lineRule="atLeast"/>
    </w:pPr>
    <w:rPr>
      <w:rFonts w:ascii="Arial" w:hAnsi="Arial"/>
      <w:sz w:val="22"/>
      <w:szCs w:val="24"/>
      <w:lang w:val="en-GB" w:eastAsia="en-US"/>
    </w:rPr>
  </w:style>
  <w:style w:type="paragraph" w:styleId="Overskrift1">
    <w:name w:val="heading 1"/>
    <w:basedOn w:val="Normal"/>
    <w:next w:val="Vanliginnrykk"/>
    <w:qFormat/>
    <w:pPr>
      <w:keepNext/>
      <w:keepLines/>
      <w:widowControl w:val="0"/>
      <w:numPr>
        <w:numId w:val="3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Vanliginnrykk"/>
    <w:qFormat/>
    <w:pPr>
      <w:numPr>
        <w:ilvl w:val="1"/>
        <w:numId w:val="5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Vanliginnrykk"/>
    <w:qFormat/>
    <w:pPr>
      <w:numPr>
        <w:ilvl w:val="2"/>
        <w:numId w:val="6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Vanliginnrykk"/>
    <w:qFormat/>
    <w:pPr>
      <w:numPr>
        <w:ilvl w:val="3"/>
        <w:numId w:val="7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paragraph" w:styleId="Overskrift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Overskrift6">
    <w:name w:val="heading 6"/>
    <w:basedOn w:val="Normal"/>
    <w:next w:val="Normal"/>
    <w:qFormat/>
    <w:pPr>
      <w:spacing w:before="240" w:after="60"/>
      <w:outlineLvl w:val="5"/>
    </w:pPr>
    <w:rPr>
      <w:b/>
      <w:bCs/>
      <w:szCs w:val="22"/>
    </w:rPr>
  </w:style>
  <w:style w:type="paragraph" w:styleId="Overskrift7">
    <w:name w:val="heading 7"/>
    <w:basedOn w:val="Normal"/>
    <w:next w:val="Normal"/>
    <w:qFormat/>
    <w:pPr>
      <w:spacing w:before="240" w:after="60"/>
      <w:outlineLvl w:val="6"/>
    </w:pPr>
  </w:style>
  <w:style w:type="paragraph" w:styleId="Overskrift8">
    <w:name w:val="heading 8"/>
    <w:basedOn w:val="Normal"/>
    <w:next w:val="Normal"/>
    <w:qFormat/>
    <w:pPr>
      <w:spacing w:before="240" w:after="60"/>
      <w:outlineLvl w:val="7"/>
    </w:pPr>
    <w:rPr>
      <w:i/>
      <w:iCs/>
    </w:rPr>
  </w:style>
  <w:style w:type="paragraph" w:styleId="Overskrift9">
    <w:name w:val="heading 9"/>
    <w:basedOn w:val="Normal"/>
    <w:next w:val="Normal"/>
    <w:qFormat/>
    <w:pPr>
      <w:spacing w:before="240" w:after="60"/>
      <w:outlineLvl w:val="8"/>
    </w:pPr>
    <w:rPr>
      <w:rFonts w:cs="Arial"/>
      <w:szCs w:val="22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uiPriority w:val="39"/>
    <w:pPr>
      <w:tabs>
        <w:tab w:val="left" w:pos="851"/>
        <w:tab w:val="right" w:leader="dot" w:pos="9900"/>
      </w:tabs>
      <w:spacing w:after="40"/>
      <w:ind w:left="851" w:right="510" w:hanging="851"/>
    </w:pPr>
    <w:rPr>
      <w:b/>
      <w:noProof/>
    </w:rPr>
  </w:style>
  <w:style w:type="paragraph" w:customStyle="1" w:styleId="Heading1a">
    <w:name w:val="Heading 1a"/>
    <w:basedOn w:val="Normal"/>
    <w:next w:val="Vanliginnrykk"/>
    <w:rsid w:val="00BD7319"/>
    <w:pPr>
      <w:keepNext/>
      <w:keepLines/>
      <w:widowControl w:val="0"/>
      <w:numPr>
        <w:numId w:val="4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Vanliginnrykk"/>
    <w:rsid w:val="00BD7319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Vanliginnrykk"/>
    <w:rsid w:val="00BD7319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Vanliginnrykk"/>
    <w:rsid w:val="00BD7319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link w:val="VanliginnrykkTegn"/>
    <w:pPr>
      <w:ind w:left="851"/>
    </w:pPr>
  </w:style>
  <w:style w:type="paragraph" w:customStyle="1" w:styleId="Hang1">
    <w:name w:val="Hang 1"/>
    <w:basedOn w:val="Normal"/>
    <w:rsid w:val="006F1DE9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styleId="INNH2">
    <w:name w:val="toc 2"/>
    <w:basedOn w:val="INNH1"/>
    <w:next w:val="Normal"/>
    <w:uiPriority w:val="39"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INNH5">
    <w:name w:val="toc 5"/>
    <w:basedOn w:val="Normal"/>
    <w:next w:val="Normal"/>
    <w:autoRedefine/>
    <w:semiHidden/>
    <w:pPr>
      <w:ind w:left="960"/>
    </w:pPr>
  </w:style>
  <w:style w:type="paragraph" w:styleId="INNH6">
    <w:name w:val="toc 6"/>
    <w:basedOn w:val="Normal"/>
    <w:next w:val="Normal"/>
    <w:autoRedefine/>
    <w:semiHidden/>
    <w:pPr>
      <w:ind w:left="1200"/>
    </w:pPr>
  </w:style>
  <w:style w:type="paragraph" w:styleId="INNH7">
    <w:name w:val="toc 7"/>
    <w:basedOn w:val="Normal"/>
    <w:next w:val="Normal"/>
    <w:autoRedefine/>
    <w:semiHidden/>
    <w:pPr>
      <w:ind w:left="1440"/>
    </w:pPr>
  </w:style>
  <w:style w:type="paragraph" w:styleId="INNH8">
    <w:name w:val="toc 8"/>
    <w:basedOn w:val="Normal"/>
    <w:next w:val="Normal"/>
    <w:autoRedefine/>
    <w:semiHidden/>
    <w:pPr>
      <w:ind w:left="1680"/>
    </w:pPr>
  </w:style>
  <w:style w:type="paragraph" w:styleId="INNH9">
    <w:name w:val="toc 9"/>
    <w:basedOn w:val="Normal"/>
    <w:next w:val="Normal"/>
    <w:autoRedefine/>
    <w:semiHidden/>
    <w:pPr>
      <w:ind w:left="1920"/>
    </w:pPr>
  </w:style>
  <w:style w:type="character" w:styleId="Hyperkobling">
    <w:name w:val="Hyperlink"/>
    <w:rPr>
      <w:color w:val="0000FF"/>
      <w:u w:val="single"/>
    </w:rPr>
  </w:style>
  <w:style w:type="paragraph" w:styleId="Punktliste4">
    <w:name w:val="List Bullet 4"/>
    <w:basedOn w:val="Normal"/>
    <w:autoRedefine/>
    <w:pPr>
      <w:numPr>
        <w:numId w:val="2"/>
      </w:numPr>
    </w:pPr>
  </w:style>
  <w:style w:type="paragraph" w:styleId="Nummerertliste4">
    <w:name w:val="List Number 4"/>
    <w:basedOn w:val="Normal"/>
    <w:pPr>
      <w:numPr>
        <w:numId w:val="8"/>
      </w:numPr>
      <w:tabs>
        <w:tab w:val="clear" w:pos="1209"/>
        <w:tab w:val="num" w:pos="1213"/>
      </w:tabs>
      <w:ind w:left="1213" w:hanging="362"/>
    </w:pPr>
  </w:style>
  <w:style w:type="paragraph" w:styleId="Nummerertliste5">
    <w:name w:val="List Number 5"/>
    <w:basedOn w:val="Normal"/>
    <w:pPr>
      <w:numPr>
        <w:numId w:val="9"/>
      </w:numPr>
    </w:pPr>
  </w:style>
  <w:style w:type="paragraph" w:styleId="Bildetekst">
    <w:name w:val="caption"/>
    <w:basedOn w:val="Normal"/>
    <w:next w:val="Vanliginnrykk"/>
    <w:qFormat/>
    <w:pPr>
      <w:spacing w:before="120" w:after="120"/>
      <w:ind w:left="851"/>
    </w:pPr>
    <w:rPr>
      <w:b/>
      <w:bCs/>
      <w:sz w:val="20"/>
      <w:szCs w:val="20"/>
    </w:rPr>
  </w:style>
  <w:style w:type="paragraph" w:styleId="Figurliste">
    <w:name w:val="table of figures"/>
    <w:basedOn w:val="INNH2"/>
    <w:next w:val="Normal"/>
    <w:semiHidden/>
    <w:pPr>
      <w:tabs>
        <w:tab w:val="clear" w:pos="851"/>
      </w:tabs>
      <w:ind w:left="480" w:hanging="480"/>
    </w:pPr>
  </w:style>
  <w:style w:type="character" w:customStyle="1" w:styleId="VanliginnrykkTegn">
    <w:name w:val="Vanlig innrykk Tegn"/>
    <w:link w:val="Vanliginnrykk"/>
    <w:rsid w:val="00617208"/>
    <w:rPr>
      <w:rFonts w:ascii="Arial" w:hAnsi="Arial"/>
      <w:sz w:val="22"/>
      <w:szCs w:val="24"/>
      <w:lang w:val="en-GB" w:eastAsia="en-US" w:bidi="ar-SA"/>
    </w:rPr>
  </w:style>
  <w:style w:type="paragraph" w:styleId="Bobletekst">
    <w:name w:val="Balloon Text"/>
    <w:basedOn w:val="Normal"/>
    <w:semiHidden/>
    <w:rsid w:val="00617208"/>
    <w:rPr>
      <w:rFonts w:ascii="Tahoma" w:hAnsi="Tahoma" w:cs="Tahoma"/>
      <w:sz w:val="16"/>
      <w:szCs w:val="16"/>
    </w:rPr>
  </w:style>
  <w:style w:type="paragraph" w:customStyle="1" w:styleId="Tabelltekst">
    <w:name w:val="Tabelltekst"/>
    <w:basedOn w:val="Normal"/>
    <w:rsid w:val="00D62425"/>
    <w:pPr>
      <w:overflowPunct w:val="0"/>
      <w:autoSpaceDE w:val="0"/>
      <w:autoSpaceDN w:val="0"/>
      <w:adjustRightInd w:val="0"/>
      <w:spacing w:line="240" w:lineRule="auto"/>
      <w:jc w:val="right"/>
      <w:textAlignment w:val="baseline"/>
    </w:pPr>
    <w:rPr>
      <w:rFonts w:ascii="Times New Roman" w:hAnsi="Times New Roman"/>
      <w:color w:val="000000"/>
      <w:szCs w:val="20"/>
      <w:lang w:val="nb-NO"/>
    </w:rPr>
  </w:style>
  <w:style w:type="paragraph" w:customStyle="1" w:styleId="Tabelltekst2">
    <w:name w:val="Tabelltekst 2"/>
    <w:basedOn w:val="Normal"/>
    <w:rsid w:val="00D62425"/>
    <w:pPr>
      <w:overflowPunct w:val="0"/>
      <w:autoSpaceDE w:val="0"/>
      <w:autoSpaceDN w:val="0"/>
      <w:adjustRightInd w:val="0"/>
      <w:spacing w:line="240" w:lineRule="auto"/>
      <w:jc w:val="right"/>
      <w:textAlignment w:val="baseline"/>
    </w:pPr>
    <w:rPr>
      <w:rFonts w:ascii="Times New Roman" w:hAnsi="Times New Roman"/>
      <w:color w:val="000000"/>
      <w:sz w:val="18"/>
      <w:szCs w:val="20"/>
      <w:lang w:val="nb-NO"/>
    </w:rPr>
  </w:style>
  <w:style w:type="paragraph" w:styleId="Brdtekst">
    <w:name w:val="Body Text"/>
    <w:basedOn w:val="Normal"/>
    <w:rsid w:val="00D62425"/>
    <w:pPr>
      <w:spacing w:after="120" w:line="240" w:lineRule="auto"/>
    </w:pPr>
    <w:rPr>
      <w:rFonts w:ascii="Times New Roman" w:hAnsi="Times New Roman"/>
      <w:sz w:val="24"/>
    </w:rPr>
  </w:style>
  <w:style w:type="paragraph" w:customStyle="1" w:styleId="Tabelltekst1">
    <w:name w:val="Tabelltekst 1"/>
    <w:basedOn w:val="Normal"/>
    <w:rsid w:val="00D62425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113" w:after="113" w:line="240" w:lineRule="auto"/>
      <w:jc w:val="right"/>
      <w:textAlignment w:val="baseline"/>
    </w:pPr>
    <w:rPr>
      <w:rFonts w:ascii="Times New Roman" w:hAnsi="Times New Roman"/>
      <w:color w:val="000000"/>
      <w:szCs w:val="20"/>
      <w:lang w:val="nb-NO"/>
    </w:rPr>
  </w:style>
  <w:style w:type="character" w:styleId="Fulgthyperkobling">
    <w:name w:val="FollowedHyperlink"/>
    <w:rsid w:val="000C6A1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0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5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8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9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1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4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1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3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8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25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9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3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5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7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0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intranet.statoil.no/IT/SVG01677.NSF/8e578f621d4815a9002568200039f99b/b03808d10623ffd5c1256904002e4e30!OpenDocu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artners3.statoil.com/TemplateService/OfficeTemplates/UK/repor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report.dot</Template>
  <TotalTime>0</TotalTime>
  <Pages>2</Pages>
  <Words>247</Words>
  <Characters>1453</Characters>
  <Application>Microsoft Office Word</Application>
  <DocSecurity>0</DocSecurity>
  <Lines>76</Lines>
  <Paragraphs>65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1635</CharactersWithSpaces>
  <SharedDoc>false</SharedDoc>
  <HyperlinkBase/>
  <HLinks>
    <vt:vector size="6" baseType="variant">
      <vt:variant>
        <vt:i4>5111841</vt:i4>
      </vt:variant>
      <vt:variant>
        <vt:i4>45</vt:i4>
      </vt:variant>
      <vt:variant>
        <vt:i4>0</vt:i4>
      </vt:variant>
      <vt:variant>
        <vt:i4>5</vt:i4>
      </vt:variant>
      <vt:variant>
        <vt:lpwstr>http://intranet.statoil.no/IT/SVG01677.NSF/8e578f621d4815a9002568200039f99b/b03808d10623ffd5c1256904002e4e30!OpenDocument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2009-06-23T10:58:00Z</cp:lastPrinted>
  <dcterms:created xsi:type="dcterms:W3CDTF">2020-07-14T17:22:00Z</dcterms:created>
  <dcterms:modified xsi:type="dcterms:W3CDTF">2020-07-14T17:22:00Z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bd567e37-2c50-4823-a5bb-bb55769e8bf4</vt:lpwstr>
  </property>
</Properties>
</file>