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2073" w:rsidRPr="00E202A5" w:rsidRDefault="00CB2073" w:rsidP="00CB2073">
      <w:pPr>
        <w:pStyle w:val="Heading"/>
        <w:jc w:val="center"/>
      </w:pPr>
    </w:p>
    <w:p w:rsidR="00CB2073" w:rsidRPr="00E202A5" w:rsidRDefault="00CB2073" w:rsidP="00CB2073">
      <w:pPr>
        <w:pStyle w:val="Heading"/>
        <w:jc w:val="center"/>
      </w:pPr>
    </w:p>
    <w:p w:rsidR="00CB2073" w:rsidRPr="00E202A5" w:rsidRDefault="00CB2073" w:rsidP="00CB2073">
      <w:pPr>
        <w:pStyle w:val="Heading"/>
        <w:jc w:val="center"/>
      </w:pPr>
    </w:p>
    <w:p w:rsidR="00CB2073" w:rsidRPr="00E202A5" w:rsidRDefault="00CB2073" w:rsidP="00CB2073">
      <w:pPr>
        <w:pStyle w:val="Heading"/>
        <w:jc w:val="center"/>
      </w:pPr>
    </w:p>
    <w:p w:rsidR="00CB2073" w:rsidRPr="00E202A5" w:rsidRDefault="00CB2073" w:rsidP="00CB2073">
      <w:pPr>
        <w:pStyle w:val="Heading"/>
        <w:jc w:val="center"/>
      </w:pPr>
    </w:p>
    <w:p w:rsidR="00CB2073" w:rsidRPr="00E202A5" w:rsidRDefault="00CB2073" w:rsidP="00CB2073">
      <w:pPr>
        <w:pStyle w:val="Heading"/>
        <w:jc w:val="center"/>
      </w:pPr>
      <w:r w:rsidRPr="00E202A5">
        <w:t>Prosjektforslag</w:t>
      </w:r>
    </w:p>
    <w:p w:rsidR="00CB2073" w:rsidRPr="00E202A5" w:rsidRDefault="00CB2073" w:rsidP="00CB2073"/>
    <w:p w:rsidR="00CB2073" w:rsidRPr="00E202A5" w:rsidRDefault="00CB2073" w:rsidP="00CB2073"/>
    <w:p w:rsidR="00CB2073" w:rsidRPr="00E202A5" w:rsidRDefault="00CB2073" w:rsidP="00CB2073"/>
    <w:p w:rsidR="00CB2073" w:rsidRPr="00E202A5" w:rsidRDefault="00CB2073" w:rsidP="00CB2073"/>
    <w:p w:rsidR="00CB2073" w:rsidRPr="00E202A5" w:rsidRDefault="00CB2073" w:rsidP="00CB2073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340"/>
        <w:gridCol w:w="7406"/>
      </w:tblGrid>
      <w:tr w:rsidR="00CB2073" w:rsidRPr="00E202A5" w:rsidTr="00CB2073">
        <w:trPr>
          <w:trHeight w:val="397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Prosjektnavn:</w:t>
            </w:r>
          </w:p>
        </w:tc>
        <w:tc>
          <w:tcPr>
            <w:tcW w:w="7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CB2073" w:rsidP="00CB2073">
            <w:pPr>
              <w:rPr>
                <w:b/>
                <w:sz w:val="24"/>
              </w:rPr>
            </w:pPr>
            <w:r w:rsidRPr="00E202A5">
              <w:rPr>
                <w:b/>
                <w:sz w:val="24"/>
              </w:rPr>
              <w:t>[Prosjektforslag]</w:t>
            </w:r>
            <w:r w:rsidRPr="00E202A5">
              <w:rPr>
                <w:b/>
                <w:sz w:val="24"/>
              </w:rPr>
              <w:fldChar w:fldCharType="begin"/>
            </w:r>
            <w:r w:rsidRPr="00E202A5">
              <w:rPr>
                <w:b/>
                <w:sz w:val="24"/>
              </w:rPr>
              <w:instrText xml:space="preserve"> DOCPROPERTY  "Title temp"  \* MERGEFORMAT </w:instrText>
            </w:r>
            <w:r w:rsidRPr="00E202A5">
              <w:rPr>
                <w:b/>
                <w:sz w:val="24"/>
              </w:rPr>
              <w:fldChar w:fldCharType="end"/>
            </w:r>
          </w:p>
        </w:tc>
      </w:tr>
    </w:tbl>
    <w:p w:rsidR="00CB2073" w:rsidRPr="00E202A5" w:rsidRDefault="00CB2073" w:rsidP="00CB2073"/>
    <w:p w:rsidR="00CB2073" w:rsidRPr="00E202A5" w:rsidRDefault="00CB2073" w:rsidP="00CB2073"/>
    <w:p w:rsidR="00CB2073" w:rsidRPr="00E202A5" w:rsidRDefault="00CB2073" w:rsidP="00CB2073">
      <w:pPr>
        <w:rPr>
          <w:rFonts w:cs="Arial"/>
        </w:rPr>
      </w:pPr>
    </w:p>
    <w:p w:rsidR="00CB2073" w:rsidRPr="00E202A5" w:rsidRDefault="00CB2073" w:rsidP="00CB2073">
      <w:bookmarkStart w:id="0" w:name="bmStart"/>
      <w:bookmarkEnd w:id="0"/>
    </w:p>
    <w:p w:rsidR="00CB2073" w:rsidRPr="00E202A5" w:rsidRDefault="00CB2073" w:rsidP="00CB2073"/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340"/>
        <w:gridCol w:w="2790"/>
        <w:gridCol w:w="2790"/>
        <w:gridCol w:w="1800"/>
      </w:tblGrid>
      <w:tr w:rsidR="00CB2073" w:rsidRPr="00E202A5" w:rsidTr="00CB2073">
        <w:trPr>
          <w:trHeight w:val="28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5B59DB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Rolle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Navn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Avdeling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Dato</w:t>
            </w:r>
          </w:p>
        </w:tc>
      </w:tr>
      <w:tr w:rsidR="00CB2073" w:rsidRPr="00E202A5" w:rsidTr="00CB2073">
        <w:trPr>
          <w:trHeight w:val="28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4F336C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Prosjekteier: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[Avdelingsnavn]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</w:tr>
      <w:tr w:rsidR="00CB2073" w:rsidRPr="00E202A5" w:rsidTr="00CB2073">
        <w:trPr>
          <w:trHeight w:val="28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Prosesseier: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[Avdelingsnavn]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</w:tr>
    </w:tbl>
    <w:p w:rsidR="00CB2073" w:rsidRPr="00E202A5" w:rsidRDefault="00CB2073" w:rsidP="00CB2073">
      <w:pPr>
        <w:rPr>
          <w:sz w:val="20"/>
          <w:szCs w:val="20"/>
        </w:rPr>
      </w:pPr>
    </w:p>
    <w:p w:rsidR="00CB2073" w:rsidRPr="00E202A5" w:rsidRDefault="00CB2073" w:rsidP="00CB2073">
      <w:pPr>
        <w:rPr>
          <w:sz w:val="20"/>
          <w:szCs w:val="20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2340"/>
        <w:gridCol w:w="2790"/>
        <w:gridCol w:w="2790"/>
        <w:gridCol w:w="1800"/>
      </w:tblGrid>
      <w:tr w:rsidR="00CB2073" w:rsidRPr="00E202A5" w:rsidTr="00CB2073">
        <w:trPr>
          <w:trHeight w:val="28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Navn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E-mail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b/>
                <w:sz w:val="20"/>
                <w:szCs w:val="20"/>
              </w:rPr>
            </w:pPr>
            <w:r w:rsidRPr="00E202A5">
              <w:rPr>
                <w:b/>
                <w:sz w:val="20"/>
                <w:szCs w:val="20"/>
              </w:rPr>
              <w:t>Telefon</w:t>
            </w:r>
          </w:p>
        </w:tc>
      </w:tr>
      <w:tr w:rsidR="00CB2073" w:rsidRPr="00E202A5" w:rsidTr="00CB2073">
        <w:trPr>
          <w:trHeight w:val="28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  <w:r w:rsidRPr="00E202A5">
              <w:rPr>
                <w:sz w:val="20"/>
                <w:szCs w:val="20"/>
              </w:rPr>
              <w:t>Kontaktperson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073" w:rsidRPr="00E202A5" w:rsidRDefault="00CB2073" w:rsidP="00CB2073">
            <w:pPr>
              <w:rPr>
                <w:sz w:val="20"/>
                <w:szCs w:val="20"/>
              </w:rPr>
            </w:pPr>
          </w:p>
        </w:tc>
      </w:tr>
    </w:tbl>
    <w:p w:rsidR="00CB2073" w:rsidRPr="00E202A5" w:rsidRDefault="00CB2073" w:rsidP="00CB2073">
      <w:pPr>
        <w:sectPr w:rsidR="00CB2073" w:rsidRPr="00E202A5" w:rsidSect="00CB207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2835" w:right="1134" w:bottom="1418" w:left="1134" w:header="1134" w:footer="567" w:gutter="0"/>
          <w:paperSrc w:first="15"/>
          <w:pgNumType w:start="1"/>
          <w:cols w:space="708"/>
          <w:docGrid w:linePitch="360"/>
        </w:sectPr>
      </w:pPr>
    </w:p>
    <w:p w:rsidR="00CB2073" w:rsidRPr="00E202A5" w:rsidRDefault="00CB2073" w:rsidP="00CB2073">
      <w:pPr>
        <w:pStyle w:val="Overskrift1"/>
        <w:spacing w:before="0" w:after="0" w:line="300" w:lineRule="atLeast"/>
        <w:ind w:left="0" w:firstLine="0"/>
      </w:pPr>
      <w:r w:rsidRPr="00E202A5">
        <w:lastRenderedPageBreak/>
        <w:t>Hensikten med prosjektforslaget</w:t>
      </w:r>
    </w:p>
    <w:p w:rsidR="00CB2073" w:rsidRPr="00E202A5" w:rsidRDefault="00CB2073" w:rsidP="00CB2073">
      <w:pPr>
        <w:pStyle w:val="Vanliginnrykk"/>
        <w:rPr>
          <w:sz w:val="20"/>
          <w:szCs w:val="20"/>
        </w:rPr>
      </w:pPr>
      <w:r w:rsidRPr="00E202A5">
        <w:rPr>
          <w:sz w:val="20"/>
          <w:szCs w:val="20"/>
        </w:rPr>
        <w:t>Hensikten med prosje</w:t>
      </w:r>
      <w:r w:rsidR="00C52C6B">
        <w:rPr>
          <w:sz w:val="20"/>
          <w:szCs w:val="20"/>
        </w:rPr>
        <w:t>ktforslaget er å sikre at forsl</w:t>
      </w:r>
      <w:r w:rsidRPr="00E202A5">
        <w:rPr>
          <w:sz w:val="20"/>
          <w:szCs w:val="20"/>
        </w:rPr>
        <w:t>aget er tilstrekkelig dokumentert for å kunne prioriteres, finansieres og godkjennes av Kunden.</w:t>
      </w:r>
    </w:p>
    <w:p w:rsidR="00CB2073" w:rsidRPr="00E202A5" w:rsidRDefault="00CB2073" w:rsidP="00CB2073">
      <w:pPr>
        <w:pStyle w:val="Vanliginnrykk"/>
        <w:rPr>
          <w:sz w:val="20"/>
          <w:szCs w:val="20"/>
        </w:rPr>
      </w:pPr>
    </w:p>
    <w:p w:rsidR="00CB2073" w:rsidRPr="00E202A5" w:rsidRDefault="00851801" w:rsidP="00CB2073">
      <w:pPr>
        <w:pStyle w:val="Vanliginnrykk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Retningslinjer for utfylling av dokumentet.</w:t>
      </w:r>
    </w:p>
    <w:p w:rsidR="00851801" w:rsidRPr="00E202A5" w:rsidRDefault="00851801" w:rsidP="00CB2073">
      <w:pPr>
        <w:pStyle w:val="Vanliginnrykk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All tekst i kursiv er kun retningslinjer. Slett disse og fyll inn relevant informasjon. Alle kapitlene i dokumentet bør være obligatoriske. Alle kapitlene bør være obligatoriske.</w:t>
      </w:r>
    </w:p>
    <w:p w:rsidR="00CB2073" w:rsidRPr="00E202A5" w:rsidRDefault="00CB2073" w:rsidP="00CB2073"/>
    <w:p w:rsidR="00CB2073" w:rsidRPr="00E202A5" w:rsidRDefault="00CB2073" w:rsidP="00CB2073">
      <w:pPr>
        <w:pStyle w:val="Overskrift1"/>
        <w:spacing w:before="0" w:after="0" w:line="300" w:lineRule="atLeast"/>
        <w:ind w:left="0" w:firstLine="0"/>
      </w:pPr>
      <w:r w:rsidRPr="00E202A5">
        <w:t>Beskrivelse</w:t>
      </w:r>
    </w:p>
    <w:p w:rsidR="00CB2073" w:rsidRPr="00E202A5" w:rsidRDefault="00CB2073" w:rsidP="00CB2073"/>
    <w:p w:rsidR="00CB2073" w:rsidRPr="00E202A5" w:rsidRDefault="00CB2073" w:rsidP="00CB2073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Bakgrunn og mål for prosjektet</w:t>
      </w:r>
    </w:p>
    <w:p w:rsidR="00CB2073" w:rsidRPr="00E202A5" w:rsidRDefault="00E37BC9" w:rsidP="00E37BC9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Kort historikk. Beskriv faktorer som forretningsmuligheter som bør forfølges og/eller risk som må håndteres.</w:t>
      </w:r>
    </w:p>
    <w:p w:rsidR="005B59DB" w:rsidRPr="00E202A5" w:rsidRDefault="005B59DB" w:rsidP="00CB2073">
      <w:pPr>
        <w:ind w:left="851"/>
        <w:rPr>
          <w:i/>
          <w:iCs/>
          <w:sz w:val="20"/>
          <w:szCs w:val="20"/>
        </w:rPr>
      </w:pPr>
    </w:p>
    <w:p w:rsidR="005B59DB" w:rsidRPr="00E202A5" w:rsidRDefault="009A32AA" w:rsidP="00CB2073">
      <w:pPr>
        <w:ind w:left="851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5B59DB" w:rsidRPr="00E202A5" w:rsidRDefault="005B59DB" w:rsidP="00D47FD2">
      <w:pPr>
        <w:numPr>
          <w:ilvl w:val="0"/>
          <w:numId w:val="30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Hvorfor har behovet oppstått for utvikling/implementering?</w:t>
      </w:r>
    </w:p>
    <w:p w:rsidR="005B59DB" w:rsidRPr="00E202A5" w:rsidRDefault="005B59DB" w:rsidP="00D47FD2">
      <w:pPr>
        <w:numPr>
          <w:ilvl w:val="0"/>
          <w:numId w:val="30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 xml:space="preserve">Hva ønsker man å oppnå med løsningen/applikasjonen? </w:t>
      </w:r>
    </w:p>
    <w:p w:rsidR="00986D03" w:rsidRPr="00E202A5" w:rsidRDefault="002A6561" w:rsidP="00D47FD2">
      <w:pPr>
        <w:numPr>
          <w:ilvl w:val="0"/>
          <w:numId w:val="30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Hvordan har dette blitt håndtert så langt?</w:t>
      </w:r>
    </w:p>
    <w:p w:rsidR="00000852" w:rsidRPr="00E202A5" w:rsidRDefault="00000852" w:rsidP="00CB2073">
      <w:pPr>
        <w:ind w:left="851"/>
        <w:rPr>
          <w:sz w:val="20"/>
          <w:szCs w:val="20"/>
        </w:rPr>
      </w:pPr>
    </w:p>
    <w:p w:rsidR="00CB2073" w:rsidRPr="00E202A5" w:rsidRDefault="003600BC" w:rsidP="00CB2073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Strategisk forankring</w:t>
      </w:r>
    </w:p>
    <w:p w:rsidR="00000852" w:rsidRPr="00E202A5" w:rsidRDefault="00000852" w:rsidP="00000852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Beskriv hvordan initiativet er knyttet til strategiske elementer, kjerneprosesser og strukturer slik at implementering bidrar til organisasjonens visjon og resultatforventninger.</w:t>
      </w:r>
    </w:p>
    <w:p w:rsidR="00581F81" w:rsidRPr="00E202A5" w:rsidRDefault="00581F81" w:rsidP="00000852">
      <w:pPr>
        <w:ind w:left="851"/>
        <w:rPr>
          <w:i/>
          <w:iCs/>
          <w:sz w:val="20"/>
          <w:szCs w:val="20"/>
        </w:rPr>
      </w:pPr>
    </w:p>
    <w:p w:rsidR="00000852" w:rsidRPr="00E202A5" w:rsidRDefault="00000852" w:rsidP="00000852">
      <w:pPr>
        <w:ind w:left="851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CB2073" w:rsidRPr="00E202A5" w:rsidRDefault="005B59DB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initiativet i henhold til organisasjonens driftsmodell?</w:t>
      </w:r>
      <w:r w:rsidR="00CB2073" w:rsidRPr="00E202A5">
        <w:rPr>
          <w:i/>
          <w:iCs/>
          <w:sz w:val="20"/>
          <w:szCs w:val="20"/>
        </w:rPr>
        <w:t xml:space="preserve"> </w:t>
      </w:r>
    </w:p>
    <w:p w:rsidR="00CB2073" w:rsidRPr="00E202A5" w:rsidRDefault="005B59DB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Møter initiativet HSM og lovmessige krav?</w:t>
      </w:r>
      <w:r w:rsidR="00CB2073" w:rsidRPr="00E202A5">
        <w:rPr>
          <w:i/>
          <w:iCs/>
          <w:sz w:val="20"/>
          <w:szCs w:val="20"/>
        </w:rPr>
        <w:t xml:space="preserve"> </w:t>
      </w:r>
    </w:p>
    <w:p w:rsidR="00E746AE" w:rsidRPr="00E202A5" w:rsidRDefault="00E746AE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initiativet godkjent av linjeorganisasjonen?</w:t>
      </w:r>
    </w:p>
    <w:p w:rsidR="00CB2073" w:rsidRPr="00E202A5" w:rsidRDefault="005B59DB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initiativet viktig for andre forretningsenheter?</w:t>
      </w:r>
      <w:r w:rsidR="00CB2073" w:rsidRPr="00E202A5">
        <w:rPr>
          <w:i/>
          <w:iCs/>
          <w:sz w:val="20"/>
          <w:szCs w:val="20"/>
        </w:rPr>
        <w:t xml:space="preserve"> </w:t>
      </w:r>
    </w:p>
    <w:p w:rsidR="00635F70" w:rsidRPr="00E202A5" w:rsidRDefault="00635F70" w:rsidP="00000852">
      <w:pPr>
        <w:ind w:left="851" w:firstLine="589"/>
        <w:rPr>
          <w:i/>
          <w:iCs/>
          <w:sz w:val="20"/>
          <w:szCs w:val="20"/>
        </w:rPr>
      </w:pPr>
    </w:p>
    <w:p w:rsidR="00635F70" w:rsidRPr="00E202A5" w:rsidRDefault="00635F70" w:rsidP="00635F70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Endringer</w:t>
      </w:r>
    </w:p>
    <w:p w:rsidR="00CB2073" w:rsidRPr="00E202A5" w:rsidRDefault="00635F70" w:rsidP="0046134B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Gi en overordnet beskrivelse av hvordan prosjektet vil endre organisasjonen, prosesser og IT-systemer.</w:t>
      </w:r>
    </w:p>
    <w:p w:rsidR="00CB2073" w:rsidRPr="00E202A5" w:rsidRDefault="00CB2073" w:rsidP="00E37BC9">
      <w:pPr>
        <w:rPr>
          <w:sz w:val="20"/>
          <w:szCs w:val="20"/>
        </w:rPr>
      </w:pPr>
    </w:p>
    <w:p w:rsidR="00CB2073" w:rsidRPr="00E202A5" w:rsidRDefault="003600BC" w:rsidP="00CB2073">
      <w:pPr>
        <w:pStyle w:val="Overskrift1"/>
        <w:spacing w:before="0" w:after="0" w:line="300" w:lineRule="atLeast"/>
        <w:ind w:left="0" w:firstLine="0"/>
      </w:pPr>
      <w:r w:rsidRPr="00E202A5">
        <w:t>Ressurser</w:t>
      </w:r>
    </w:p>
    <w:p w:rsidR="00CB2073" w:rsidRPr="00E202A5" w:rsidRDefault="00CB2073" w:rsidP="00CB2073">
      <w:pPr>
        <w:ind w:left="851"/>
        <w:rPr>
          <w:sz w:val="20"/>
          <w:szCs w:val="20"/>
        </w:rPr>
      </w:pPr>
    </w:p>
    <w:p w:rsidR="002A6561" w:rsidRPr="00E202A5" w:rsidRDefault="00CB2073" w:rsidP="00CB2073">
      <w:pPr>
        <w:ind w:left="851"/>
        <w:rPr>
          <w:sz w:val="20"/>
          <w:szCs w:val="20"/>
        </w:rPr>
      </w:pPr>
      <w:r w:rsidRPr="00E202A5">
        <w:rPr>
          <w:sz w:val="20"/>
          <w:szCs w:val="20"/>
        </w:rPr>
        <w:t>Kompetanse som er nødvendig for å gjennomføre forstudiet:</w:t>
      </w:r>
    </w:p>
    <w:p w:rsidR="002A6561" w:rsidRPr="00E202A5" w:rsidRDefault="0005581C" w:rsidP="00CB2073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navngi forventede forretnings- og IT-ressurser som er nødvendig for forstudiet (hvis kjent).</w:t>
      </w:r>
    </w:p>
    <w:p w:rsidR="0005581C" w:rsidRPr="00E202A5" w:rsidRDefault="0005581C" w:rsidP="00CB2073">
      <w:pPr>
        <w:ind w:left="851"/>
        <w:rPr>
          <w:sz w:val="20"/>
          <w:szCs w:val="20"/>
        </w:rPr>
      </w:pPr>
    </w:p>
    <w:p w:rsidR="00CB2073" w:rsidRPr="00E202A5" w:rsidRDefault="002A6561" w:rsidP="00CB2073">
      <w:pPr>
        <w:ind w:left="851"/>
        <w:rPr>
          <w:sz w:val="20"/>
          <w:szCs w:val="20"/>
        </w:rPr>
      </w:pPr>
      <w:proofErr w:type="spellStart"/>
      <w:r w:rsidRPr="00E202A5">
        <w:rPr>
          <w:sz w:val="20"/>
          <w:szCs w:val="20"/>
        </w:rPr>
        <w:t>Hovedkompetanseområder</w:t>
      </w:r>
      <w:proofErr w:type="spellEnd"/>
      <w:r w:rsidRPr="00E202A5">
        <w:rPr>
          <w:sz w:val="20"/>
          <w:szCs w:val="20"/>
        </w:rPr>
        <w:t xml:space="preserve"> som er nødvendige for prosjektet:</w:t>
      </w:r>
    </w:p>
    <w:p w:rsidR="0005581C" w:rsidRPr="00E202A5" w:rsidRDefault="0005581C" w:rsidP="0005581C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Navngi nøkkelressurser fra forretningen som er nødvendig for prosjektet (hvis de er utpekt).</w:t>
      </w:r>
    </w:p>
    <w:p w:rsidR="0005581C" w:rsidRPr="00E202A5" w:rsidRDefault="0005581C" w:rsidP="00CB2073">
      <w:pPr>
        <w:ind w:left="851"/>
        <w:rPr>
          <w:sz w:val="20"/>
          <w:szCs w:val="20"/>
        </w:rPr>
      </w:pPr>
    </w:p>
    <w:p w:rsidR="00581F81" w:rsidRPr="00E202A5" w:rsidRDefault="00581F81" w:rsidP="00CB2073">
      <w:pPr>
        <w:ind w:left="851"/>
        <w:rPr>
          <w:i/>
          <w:sz w:val="20"/>
          <w:szCs w:val="20"/>
        </w:rPr>
      </w:pPr>
      <w:r w:rsidRPr="00E202A5">
        <w:rPr>
          <w:i/>
          <w:sz w:val="20"/>
          <w:szCs w:val="20"/>
        </w:rPr>
        <w:t>Gi en kort beskrivelse av ressurstilgjengelighetsutfordringer og kompetansekrav (</w:t>
      </w:r>
      <w:r w:rsidR="00E202A5">
        <w:rPr>
          <w:i/>
          <w:sz w:val="20"/>
          <w:szCs w:val="20"/>
        </w:rPr>
        <w:t>internt og eksternt) for prosje</w:t>
      </w:r>
      <w:r w:rsidRPr="00E202A5">
        <w:rPr>
          <w:i/>
          <w:sz w:val="20"/>
          <w:szCs w:val="20"/>
        </w:rPr>
        <w:t>ktet, hvis kjent.</w:t>
      </w:r>
    </w:p>
    <w:p w:rsidR="00581F81" w:rsidRPr="00E202A5" w:rsidRDefault="00581F81" w:rsidP="00B614F1">
      <w:pPr>
        <w:ind w:left="851"/>
        <w:rPr>
          <w:i/>
          <w:iCs/>
          <w:sz w:val="20"/>
          <w:szCs w:val="20"/>
          <w:u w:val="single"/>
        </w:rPr>
      </w:pPr>
    </w:p>
    <w:p w:rsidR="00B614F1" w:rsidRPr="00E202A5" w:rsidRDefault="00B614F1" w:rsidP="00B614F1">
      <w:pPr>
        <w:ind w:left="851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CB2073" w:rsidRPr="00E202A5" w:rsidRDefault="00CB2073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 xml:space="preserve">Er det realistisk å allokere estimerte ressurser (kompetanse) til prosjektet? </w:t>
      </w:r>
    </w:p>
    <w:p w:rsidR="00CB2073" w:rsidRPr="00E202A5" w:rsidRDefault="0005581C" w:rsidP="00D47FD2">
      <w:pPr>
        <w:numPr>
          <w:ilvl w:val="0"/>
          <w:numId w:val="31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Basert på kjent informasjon, er det behov for ekstra ekstern kompetanse? Hvilke i så fall?</w:t>
      </w:r>
    </w:p>
    <w:p w:rsidR="0046134B" w:rsidRPr="00E202A5" w:rsidRDefault="0046134B" w:rsidP="0046134B">
      <w:pPr>
        <w:ind w:left="1440"/>
        <w:rPr>
          <w:i/>
          <w:iCs/>
          <w:sz w:val="20"/>
          <w:szCs w:val="20"/>
        </w:rPr>
      </w:pPr>
    </w:p>
    <w:p w:rsidR="00CB2073" w:rsidRPr="00E202A5" w:rsidRDefault="003600BC" w:rsidP="00CB2073">
      <w:pPr>
        <w:pStyle w:val="Overskrift1"/>
        <w:spacing w:before="0" w:after="0" w:line="300" w:lineRule="atLeast"/>
        <w:ind w:left="0" w:firstLine="0"/>
      </w:pPr>
      <w:r w:rsidRPr="00E202A5">
        <w:t>Business case</w:t>
      </w:r>
    </w:p>
    <w:p w:rsidR="00CB2073" w:rsidRPr="00E202A5" w:rsidRDefault="003600BC" w:rsidP="0046134B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Kost/nytte analyse</w:t>
      </w:r>
    </w:p>
    <w:p w:rsidR="00CB2073" w:rsidRPr="00E202A5" w:rsidRDefault="00581F81" w:rsidP="00CB2073">
      <w:pPr>
        <w:ind w:left="851"/>
        <w:rPr>
          <w:i/>
          <w:iCs/>
        </w:rPr>
      </w:pPr>
      <w:r w:rsidRPr="00E202A5">
        <w:rPr>
          <w:i/>
          <w:iCs/>
        </w:rPr>
        <w:t>Kopier og lim inn oppsummeringen fra kost/nytte analysen og link inn business case dokumentet. Det følgende er et eksempel fra kost/nytte dokumentet:</w:t>
      </w:r>
    </w:p>
    <w:p w:rsidR="00EA0EB4" w:rsidRPr="00E202A5" w:rsidRDefault="001124D3" w:rsidP="00EA0EB4">
      <w:pPr>
        <w:ind w:left="851" w:hanging="851"/>
      </w:pPr>
      <w:r w:rsidRPr="001124D3">
        <w:rPr>
          <w:noProof/>
          <w:lang w:val="en-US" w:eastAsia="nb-NO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Bilde 1" o:spid="_x0000_i1025" type="#_x0000_t75" style="width:481.5pt;height:135.5pt;visibility:visible">
            <v:imagedata r:id="rId13" o:title=""/>
          </v:shape>
        </w:pict>
      </w:r>
    </w:p>
    <w:p w:rsidR="00CB2073" w:rsidRPr="00E202A5" w:rsidRDefault="00CB2073" w:rsidP="0046134B">
      <w:pPr>
        <w:rPr>
          <w:sz w:val="20"/>
          <w:szCs w:val="20"/>
        </w:rPr>
      </w:pPr>
    </w:p>
    <w:p w:rsidR="00CB2073" w:rsidRPr="00E202A5" w:rsidRDefault="003600BC" w:rsidP="00CB2073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Endringens innvirkning på organisasjonen</w:t>
      </w:r>
    </w:p>
    <w:p w:rsidR="00CB2073" w:rsidRPr="00E202A5" w:rsidRDefault="00D6698A" w:rsidP="00D6698A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Beskriv forretningsprosesser, organisasjonen, IT-løsningene og andre kjente områder som vil bli berørt av endringen.</w:t>
      </w:r>
    </w:p>
    <w:p w:rsidR="0005581C" w:rsidRPr="00E202A5" w:rsidRDefault="0005581C" w:rsidP="0005581C">
      <w:pPr>
        <w:ind w:left="851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List forretningsområder som kan bli berørt/involvert.</w:t>
      </w:r>
    </w:p>
    <w:p w:rsidR="00E746AE" w:rsidRPr="00E202A5" w:rsidRDefault="00E746AE" w:rsidP="0005581C">
      <w:pPr>
        <w:ind w:left="851"/>
        <w:rPr>
          <w:i/>
          <w:iCs/>
          <w:sz w:val="20"/>
          <w:szCs w:val="20"/>
        </w:rPr>
      </w:pPr>
    </w:p>
    <w:p w:rsidR="00E746AE" w:rsidRPr="00E202A5" w:rsidRDefault="00E746AE" w:rsidP="00E746AE">
      <w:pPr>
        <w:ind w:left="851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CB2073" w:rsidRPr="00E202A5" w:rsidRDefault="00E746AE" w:rsidP="00D47FD2">
      <w:pPr>
        <w:numPr>
          <w:ilvl w:val="0"/>
          <w:numId w:val="33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Hva er arbeidshypotesen for endringens innvirkning på organisasjonen?</w:t>
      </w:r>
    </w:p>
    <w:p w:rsidR="00CB2073" w:rsidRPr="00E202A5" w:rsidRDefault="00CB2073" w:rsidP="00CB2073">
      <w:pPr>
        <w:pStyle w:val="Vanliginnrykk"/>
        <w:rPr>
          <w:sz w:val="20"/>
          <w:szCs w:val="20"/>
        </w:rPr>
      </w:pPr>
    </w:p>
    <w:p w:rsidR="00CB2073" w:rsidRPr="00E202A5" w:rsidRDefault="003600BC" w:rsidP="002A6561">
      <w:pPr>
        <w:pStyle w:val="Overskrift1"/>
        <w:spacing w:before="0" w:after="0" w:line="300" w:lineRule="atLeast"/>
        <w:ind w:left="0" w:firstLine="0"/>
      </w:pPr>
      <w:r w:rsidRPr="00E202A5">
        <w:t>Risk</w:t>
      </w:r>
    </w:p>
    <w:p w:rsidR="00CB2073" w:rsidRPr="00E202A5" w:rsidRDefault="00CB2073" w:rsidP="00CB2073">
      <w:pPr>
        <w:pStyle w:val="Vanliginnrykk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Beskriv overordnet risk i forhold å ikke kunne gjennomføre prosjektet som planlagt.</w:t>
      </w:r>
      <w:r w:rsidRPr="00E202A5">
        <w:rPr>
          <w:i/>
          <w:iCs/>
          <w:sz w:val="20"/>
          <w:szCs w:val="20"/>
        </w:rPr>
        <w:br/>
        <w:t>Beskriv risk som kan hindre oppnåelse av ønskede effekter, selv om prosjektet gjennomføres som planlagt.</w:t>
      </w:r>
    </w:p>
    <w:p w:rsidR="00CB2073" w:rsidRPr="00E202A5" w:rsidRDefault="00CB2073" w:rsidP="00CB2073">
      <w:pPr>
        <w:pStyle w:val="Vanliginnrykk"/>
        <w:rPr>
          <w:sz w:val="20"/>
          <w:szCs w:val="20"/>
        </w:rPr>
      </w:pPr>
    </w:p>
    <w:p w:rsidR="002A6561" w:rsidRPr="00E202A5" w:rsidRDefault="009A32AA" w:rsidP="00CB2073">
      <w:pPr>
        <w:pStyle w:val="Vanliginnrykk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2A6561" w:rsidRPr="00E202A5" w:rsidRDefault="002A6561" w:rsidP="00D47FD2">
      <w:pPr>
        <w:pStyle w:val="Vanliginnrykk"/>
        <w:numPr>
          <w:ilvl w:val="0"/>
          <w:numId w:val="33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Hva kan sette forstudien og/eller prosjektet i fare for å ikke levere?</w:t>
      </w:r>
    </w:p>
    <w:p w:rsidR="009A32AA" w:rsidRPr="00E202A5" w:rsidRDefault="009A32AA" w:rsidP="00D47FD2">
      <w:pPr>
        <w:pStyle w:val="Vanliginnrykk"/>
        <w:numPr>
          <w:ilvl w:val="0"/>
          <w:numId w:val="33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 xml:space="preserve">Hva kan gjøre business </w:t>
      </w:r>
      <w:proofErr w:type="spellStart"/>
      <w:r w:rsidRPr="00E202A5">
        <w:rPr>
          <w:i/>
          <w:iCs/>
          <w:sz w:val="20"/>
          <w:szCs w:val="20"/>
        </w:rPr>
        <w:t>caset</w:t>
      </w:r>
      <w:proofErr w:type="spellEnd"/>
      <w:r w:rsidRPr="00E202A5">
        <w:rPr>
          <w:i/>
          <w:iCs/>
          <w:sz w:val="20"/>
          <w:szCs w:val="20"/>
        </w:rPr>
        <w:t xml:space="preserve"> sårbart?</w:t>
      </w:r>
    </w:p>
    <w:p w:rsidR="009A32AA" w:rsidRPr="00E202A5" w:rsidRDefault="009A32AA" w:rsidP="00D47FD2">
      <w:pPr>
        <w:pStyle w:val="Vanliginnrykk"/>
        <w:numPr>
          <w:ilvl w:val="0"/>
          <w:numId w:val="33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det noen potensielle risker som kan forstyrre gevinstuttaket, selv om prosjektet leverer som forventet?</w:t>
      </w:r>
    </w:p>
    <w:p w:rsidR="00CB2073" w:rsidRPr="00E202A5" w:rsidRDefault="00CB2073" w:rsidP="0046134B">
      <w:pPr>
        <w:pStyle w:val="Vanliginnrykk"/>
        <w:ind w:left="0"/>
        <w:rPr>
          <w:sz w:val="20"/>
          <w:szCs w:val="20"/>
        </w:rPr>
      </w:pPr>
    </w:p>
    <w:p w:rsidR="00CB2073" w:rsidRPr="00E202A5" w:rsidRDefault="003600BC" w:rsidP="002A6561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Avhengigheter</w:t>
      </w:r>
    </w:p>
    <w:p w:rsidR="00CB2073" w:rsidRPr="00E202A5" w:rsidRDefault="00CB2073" w:rsidP="00CB2073">
      <w:pPr>
        <w:pStyle w:val="Vanliginnrykk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Beskriv kjente avhengigheter i forhold til forretningen, IT eller prosjekter.</w:t>
      </w:r>
      <w:r w:rsidRPr="00E202A5">
        <w:rPr>
          <w:i/>
          <w:iCs/>
          <w:sz w:val="20"/>
          <w:szCs w:val="20"/>
        </w:rPr>
        <w:br/>
      </w:r>
    </w:p>
    <w:p w:rsidR="009A32AA" w:rsidRPr="00E202A5" w:rsidRDefault="009A32AA" w:rsidP="00CB2073">
      <w:pPr>
        <w:pStyle w:val="Vanliginnrykk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E37BC9" w:rsidRPr="00E202A5" w:rsidRDefault="00E37BC9" w:rsidP="00D47FD2">
      <w:pPr>
        <w:numPr>
          <w:ilvl w:val="0"/>
          <w:numId w:val="34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Hvorfor startes prosjektet nå (og ikke f eks neste år)?</w:t>
      </w:r>
    </w:p>
    <w:p w:rsidR="00B614F1" w:rsidRPr="00E202A5" w:rsidRDefault="00E37BC9" w:rsidP="00D47FD2">
      <w:pPr>
        <w:numPr>
          <w:ilvl w:val="0"/>
          <w:numId w:val="34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det noen tidsmessige avhengigheter? Hvilke i så fall?</w:t>
      </w:r>
    </w:p>
    <w:p w:rsidR="00E37BC9" w:rsidRPr="00E202A5" w:rsidRDefault="00AB6D94" w:rsidP="00D47FD2">
      <w:pPr>
        <w:numPr>
          <w:ilvl w:val="0"/>
          <w:numId w:val="34"/>
        </w:numPr>
        <w:rPr>
          <w:i/>
          <w:iCs/>
          <w:sz w:val="22"/>
          <w:szCs w:val="20"/>
        </w:rPr>
      </w:pPr>
      <w:r w:rsidRPr="00E202A5">
        <w:rPr>
          <w:i/>
          <w:iCs/>
          <w:sz w:val="20"/>
        </w:rPr>
        <w:t>Er det noen kritiske frister? Hvorfor er de kritiske?</w:t>
      </w:r>
    </w:p>
    <w:p w:rsidR="009A32AA" w:rsidRPr="00E202A5" w:rsidRDefault="009A32AA" w:rsidP="00D47FD2">
      <w:pPr>
        <w:numPr>
          <w:ilvl w:val="0"/>
          <w:numId w:val="34"/>
        </w:numPr>
        <w:rPr>
          <w:i/>
          <w:iCs/>
          <w:sz w:val="22"/>
          <w:szCs w:val="20"/>
        </w:rPr>
      </w:pPr>
      <w:r w:rsidRPr="00E202A5">
        <w:rPr>
          <w:i/>
          <w:iCs/>
          <w:sz w:val="20"/>
        </w:rPr>
        <w:t>Hvilke forretnings. IT- eller prosjektrelaterte aktiviteter er avhengig av denne leveransen?</w:t>
      </w:r>
    </w:p>
    <w:p w:rsidR="009A32AA" w:rsidRPr="00E202A5" w:rsidRDefault="009A32AA" w:rsidP="00D47FD2">
      <w:pPr>
        <w:pStyle w:val="Vanliginnrykk"/>
        <w:numPr>
          <w:ilvl w:val="0"/>
          <w:numId w:val="34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det noen forretnings-, IT- eller andre prosjektrelaterte aktiv</w:t>
      </w:r>
      <w:bookmarkStart w:id="1" w:name="_GoBack"/>
      <w:bookmarkEnd w:id="1"/>
      <w:r w:rsidRPr="00E202A5">
        <w:rPr>
          <w:i/>
          <w:iCs/>
          <w:sz w:val="20"/>
          <w:szCs w:val="20"/>
        </w:rPr>
        <w:t>iteter som må ferdigstilles før dette prosjektet kan leveres? Eller omvendt?</w:t>
      </w:r>
    </w:p>
    <w:p w:rsidR="00A00A7E" w:rsidRPr="00E202A5" w:rsidRDefault="00E37BC9" w:rsidP="00D47FD2">
      <w:pPr>
        <w:pStyle w:val="Vanliginnrykk"/>
        <w:numPr>
          <w:ilvl w:val="0"/>
          <w:numId w:val="34"/>
        </w:numPr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Er det noen forretnings-, IT eller andre prosjektrelaterte aktiviteter som må ferdigstilles før forventede gevinster kan realiseres? Eller omvendt?</w:t>
      </w:r>
    </w:p>
    <w:p w:rsidR="00CB2073" w:rsidRPr="00E202A5" w:rsidRDefault="00CB2073" w:rsidP="00CB2073"/>
    <w:p w:rsidR="00CB2073" w:rsidRPr="00E202A5" w:rsidRDefault="003600BC" w:rsidP="002A6561">
      <w:pPr>
        <w:pStyle w:val="Overskrift2"/>
        <w:numPr>
          <w:ilvl w:val="1"/>
          <w:numId w:val="5"/>
        </w:numPr>
        <w:spacing w:before="0" w:after="0" w:line="300" w:lineRule="atLeast"/>
      </w:pPr>
      <w:r w:rsidRPr="00E202A5">
        <w:t>HSM/Lovmessige krav</w:t>
      </w:r>
    </w:p>
    <w:p w:rsidR="00CB2073" w:rsidRPr="00E202A5" w:rsidRDefault="00CB2073" w:rsidP="00CB2073">
      <w:pPr>
        <w:pStyle w:val="Vanliginnrykk"/>
        <w:rPr>
          <w:i/>
          <w:iCs/>
          <w:sz w:val="20"/>
          <w:szCs w:val="20"/>
        </w:rPr>
      </w:pPr>
      <w:r w:rsidRPr="00E202A5">
        <w:rPr>
          <w:i/>
          <w:iCs/>
          <w:sz w:val="20"/>
          <w:szCs w:val="20"/>
        </w:rPr>
        <w:t>Beskriv kjente HSM og lovmessige forhold</w:t>
      </w:r>
      <w:r w:rsidRPr="00E202A5">
        <w:rPr>
          <w:i/>
          <w:iCs/>
          <w:sz w:val="20"/>
          <w:szCs w:val="20"/>
        </w:rPr>
        <w:br/>
      </w:r>
    </w:p>
    <w:p w:rsidR="00A00A7E" w:rsidRPr="00E202A5" w:rsidRDefault="00A00A7E" w:rsidP="00A00A7E">
      <w:pPr>
        <w:pStyle w:val="Vanliginnrykk"/>
        <w:rPr>
          <w:i/>
          <w:iCs/>
          <w:sz w:val="20"/>
          <w:szCs w:val="20"/>
          <w:u w:val="single"/>
        </w:rPr>
      </w:pPr>
      <w:r w:rsidRPr="00E202A5">
        <w:rPr>
          <w:i/>
          <w:iCs/>
          <w:sz w:val="20"/>
          <w:szCs w:val="20"/>
          <w:u w:val="single"/>
        </w:rPr>
        <w:t>Spørsmål som kan besvares:</w:t>
      </w:r>
    </w:p>
    <w:p w:rsidR="00A00A7E" w:rsidRPr="00E202A5" w:rsidRDefault="00A00A7E" w:rsidP="00D47FD2">
      <w:pPr>
        <w:numPr>
          <w:ilvl w:val="0"/>
          <w:numId w:val="34"/>
        </w:numPr>
        <w:rPr>
          <w:i/>
          <w:iCs/>
          <w:sz w:val="20"/>
        </w:rPr>
      </w:pPr>
      <w:r w:rsidRPr="00E202A5">
        <w:rPr>
          <w:i/>
          <w:iCs/>
          <w:sz w:val="20"/>
        </w:rPr>
        <w:t>Er det noen HSM og/eller lovmessige forhold som må tas i betraktning?</w:t>
      </w:r>
    </w:p>
    <w:p w:rsidR="002F0799" w:rsidRPr="00E202A5" w:rsidRDefault="00A00A7E" w:rsidP="00D47FD2">
      <w:pPr>
        <w:numPr>
          <w:ilvl w:val="0"/>
          <w:numId w:val="34"/>
        </w:numPr>
        <w:rPr>
          <w:i/>
          <w:iCs/>
          <w:sz w:val="20"/>
        </w:rPr>
      </w:pPr>
      <w:r w:rsidRPr="00E202A5">
        <w:rPr>
          <w:i/>
          <w:iCs/>
          <w:sz w:val="20"/>
        </w:rPr>
        <w:t>Hvilke HSM/ og/eller lovmessige forhold vil løses av dette prosjektet?</w:t>
      </w:r>
    </w:p>
    <w:sectPr w:rsidR="002F0799" w:rsidRPr="00E202A5" w:rsidSect="0046134B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709" w:right="1134" w:bottom="1134" w:left="1134" w:header="1134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7A94" w:rsidRDefault="00CB7A94">
      <w:r>
        <w:separator/>
      </w:r>
    </w:p>
  </w:endnote>
  <w:endnote w:type="continuationSeparator" w:id="0">
    <w:p w:rsidR="00CB7A94" w:rsidRDefault="00CB7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Default="00986D03" w:rsidP="00E202A5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:rsidR="00986D03" w:rsidRDefault="00986D03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02A5" w:rsidRDefault="00E202A5" w:rsidP="001610D1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separate"/>
    </w:r>
    <w:r w:rsidR="00C52C6B">
      <w:rPr>
        <w:rStyle w:val="Sidetall"/>
        <w:noProof/>
      </w:rPr>
      <w:t>1</w:t>
    </w:r>
    <w:r>
      <w:rPr>
        <w:rStyle w:val="Sidetall"/>
      </w:rPr>
      <w:fldChar w:fldCharType="end"/>
    </w:r>
  </w:p>
  <w:p w:rsidR="00986D03" w:rsidRPr="006B62D4" w:rsidRDefault="00986D03" w:rsidP="00986D03">
    <w:pPr>
      <w:tabs>
        <w:tab w:val="right" w:pos="9582"/>
      </w:tabs>
      <w:spacing w:line="190" w:lineRule="atLeast"/>
      <w:jc w:val="center"/>
      <w:rPr>
        <w:rFonts w:cs="Arial"/>
        <w:color w:val="4C4C4C"/>
        <w:sz w:val="14"/>
        <w:szCs w:val="15"/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Pr="00125D23" w:rsidRDefault="00986D03" w:rsidP="00CB2073">
    <w:pPr>
      <w:tabs>
        <w:tab w:val="left" w:pos="2700"/>
        <w:tab w:val="left" w:pos="5040"/>
        <w:tab w:val="right" w:pos="8820"/>
      </w:tabs>
      <w:ind w:hanging="360"/>
      <w:rPr>
        <w:rFonts w:ascii="Verdana" w:hAnsi="Verdana"/>
        <w:sz w:val="16"/>
        <w:szCs w:val="16"/>
      </w:rPr>
    </w:pPr>
    <w:r w:rsidRPr="00125D23">
      <w:rPr>
        <w:rFonts w:ascii="Verdana" w:hAnsi="Verdana"/>
        <w:sz w:val="16"/>
        <w:szCs w:val="16"/>
      </w:rPr>
      <w:t xml:space="preserve">Gradering:  </w:t>
    </w:r>
    <w:r w:rsidRPr="00125D23">
      <w:rPr>
        <w:rFonts w:ascii="Verdana" w:hAnsi="Verdana"/>
        <w:sz w:val="16"/>
        <w:szCs w:val="16"/>
      </w:rPr>
      <w:fldChar w:fldCharType="begin"/>
    </w:r>
    <w:r w:rsidRPr="00125D23">
      <w:rPr>
        <w:rFonts w:ascii="Verdana" w:hAnsi="Verdana"/>
        <w:sz w:val="16"/>
        <w:szCs w:val="16"/>
      </w:rPr>
      <w:instrText xml:space="preserve"> DOCPROPERTY  "Security classification"  \* MERGEFORMAT </w:instrText>
    </w:r>
    <w:r w:rsidRPr="00125D23">
      <w:rPr>
        <w:rFonts w:ascii="Verdana" w:hAnsi="Verdana"/>
        <w:sz w:val="16"/>
        <w:szCs w:val="16"/>
      </w:rPr>
      <w:fldChar w:fldCharType="separate"/>
    </w:r>
    <w:proofErr w:type="spellStart"/>
    <w:r>
      <w:rPr>
        <w:rFonts w:ascii="Verdana" w:hAnsi="Verdana"/>
        <w:sz w:val="16"/>
        <w:szCs w:val="16"/>
      </w:rPr>
      <w:t>Internal</w:t>
    </w:r>
    <w:proofErr w:type="spellEnd"/>
    <w:r w:rsidRPr="00125D23">
      <w:rPr>
        <w:rFonts w:ascii="Verdana" w:hAnsi="Verdana"/>
        <w:sz w:val="16"/>
        <w:szCs w:val="16"/>
      </w:rPr>
      <w:fldChar w:fldCharType="end"/>
    </w:r>
    <w:r w:rsidRPr="00125D23">
      <w:rPr>
        <w:rFonts w:ascii="Verdana" w:hAnsi="Verdana"/>
        <w:sz w:val="16"/>
        <w:szCs w:val="16"/>
      </w:rPr>
      <w:tab/>
      <w:t xml:space="preserve">Status:  </w:t>
    </w:r>
    <w:r w:rsidRPr="00125D23">
      <w:rPr>
        <w:rFonts w:ascii="Verdana" w:hAnsi="Verdana"/>
        <w:sz w:val="16"/>
        <w:szCs w:val="16"/>
      </w:rPr>
      <w:fldChar w:fldCharType="begin"/>
    </w:r>
    <w:r w:rsidRPr="00125D23">
      <w:rPr>
        <w:rFonts w:ascii="Verdana" w:hAnsi="Verdana"/>
        <w:sz w:val="16"/>
        <w:szCs w:val="16"/>
      </w:rPr>
      <w:instrText xml:space="preserve"> DOCPROPERTY  Status  \* MERGEFORMAT </w:instrText>
    </w:r>
    <w:r w:rsidRPr="00125D23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Draft</w:t>
    </w:r>
    <w:r w:rsidRPr="00125D23">
      <w:rPr>
        <w:rFonts w:ascii="Verdana" w:hAnsi="Verdana"/>
        <w:sz w:val="16"/>
        <w:szCs w:val="16"/>
      </w:rPr>
      <w:fldChar w:fldCharType="end"/>
    </w:r>
    <w:r w:rsidRPr="00125D23">
      <w:rPr>
        <w:rFonts w:ascii="Verdana" w:hAnsi="Verdana"/>
        <w:sz w:val="16"/>
        <w:szCs w:val="16"/>
      </w:rPr>
      <w:tab/>
      <w:t xml:space="preserve">Utløpsdato:  </w:t>
    </w:r>
    <w:r w:rsidRPr="00125D23">
      <w:rPr>
        <w:rFonts w:ascii="Verdana" w:hAnsi="Verdana"/>
        <w:sz w:val="16"/>
        <w:szCs w:val="16"/>
      </w:rPr>
      <w:fldChar w:fldCharType="begin"/>
    </w:r>
    <w:r w:rsidRPr="00125D23">
      <w:rPr>
        <w:rFonts w:ascii="Verdana" w:hAnsi="Verdana"/>
        <w:sz w:val="16"/>
        <w:szCs w:val="16"/>
      </w:rPr>
      <w:instrText xml:space="preserve"> DOCPROPERTY  "ExpiryDateShow"  \* MERGEFORMAT </w:instrText>
    </w:r>
    <w:r w:rsidRPr="00125D23">
      <w:rPr>
        <w:rFonts w:ascii="Verdana" w:hAnsi="Verdana"/>
        <w:sz w:val="16"/>
        <w:szCs w:val="16"/>
      </w:rPr>
      <w:fldChar w:fldCharType="separate"/>
    </w:r>
    <w:r w:rsidRPr="006C43DF">
      <w:rPr>
        <w:rFonts w:ascii="Verdana" w:hAnsi="Verdana"/>
        <w:bCs/>
        <w:sz w:val="16"/>
        <w:szCs w:val="16"/>
      </w:rPr>
      <w:t>2999-12-31</w:t>
    </w:r>
    <w:r w:rsidRPr="00125D23">
      <w:rPr>
        <w:rFonts w:ascii="Verdana" w:hAnsi="Verdana"/>
        <w:sz w:val="16"/>
        <w:szCs w:val="16"/>
      </w:rPr>
      <w:fldChar w:fldCharType="end"/>
    </w:r>
    <w:r w:rsidRPr="00125D23">
      <w:rPr>
        <w:rFonts w:ascii="Verdana" w:hAnsi="Verdana"/>
        <w:sz w:val="16"/>
        <w:szCs w:val="16"/>
      </w:rPr>
      <w:tab/>
      <w:t xml:space="preserve">Side </w:t>
    </w:r>
    <w:r w:rsidRPr="00125D23">
      <w:rPr>
        <w:rFonts w:ascii="Verdana" w:hAnsi="Verdana"/>
        <w:sz w:val="16"/>
        <w:szCs w:val="16"/>
      </w:rPr>
      <w:fldChar w:fldCharType="begin"/>
    </w:r>
    <w:r w:rsidRPr="00125D23">
      <w:rPr>
        <w:rFonts w:ascii="Verdana" w:hAnsi="Verdana"/>
        <w:sz w:val="16"/>
        <w:szCs w:val="16"/>
      </w:rPr>
      <w:instrText xml:space="preserve"> PAGE </w:instrText>
    </w:r>
    <w:r w:rsidRPr="00125D23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</w:t>
    </w:r>
    <w:r w:rsidRPr="00125D23">
      <w:rPr>
        <w:rFonts w:ascii="Verdana" w:hAnsi="Verdana"/>
        <w:sz w:val="16"/>
        <w:szCs w:val="16"/>
      </w:rPr>
      <w:fldChar w:fldCharType="end"/>
    </w:r>
    <w:r w:rsidRPr="00125D23">
      <w:rPr>
        <w:rFonts w:ascii="Verdana" w:hAnsi="Verdana"/>
        <w:sz w:val="16"/>
        <w:szCs w:val="16"/>
      </w:rPr>
      <w:t xml:space="preserve"> av </w:t>
    </w:r>
    <w:r w:rsidRPr="00125D23">
      <w:rPr>
        <w:rFonts w:ascii="Verdana" w:hAnsi="Verdana"/>
        <w:sz w:val="16"/>
        <w:szCs w:val="16"/>
      </w:rPr>
      <w:fldChar w:fldCharType="begin"/>
    </w:r>
    <w:r w:rsidRPr="00125D23">
      <w:rPr>
        <w:rFonts w:ascii="Verdana" w:hAnsi="Verdana"/>
        <w:sz w:val="16"/>
        <w:szCs w:val="16"/>
      </w:rPr>
      <w:instrText xml:space="preserve"> NUMPAGES </w:instrText>
    </w:r>
    <w:r w:rsidRPr="00125D23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4</w:t>
    </w:r>
    <w:r w:rsidRPr="00125D23">
      <w:rPr>
        <w:rFonts w:ascii="Verdana" w:hAnsi="Verdana"/>
        <w:sz w:val="16"/>
        <w:szCs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02A5" w:rsidRDefault="00E202A5" w:rsidP="001610D1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:rsidR="00E202A5" w:rsidRDefault="00E202A5" w:rsidP="001610D1">
    <w:pPr>
      <w:pStyle w:val="Bunntekst"/>
      <w:framePr w:wrap="around" w:vAnchor="text" w:hAnchor="margin" w:xAlign="right" w:y="1"/>
      <w:rPr>
        <w:rStyle w:val="Sidetall"/>
      </w:rPr>
    </w:pPr>
    <w:r>
      <w:rPr>
        <w:rStyle w:val="Sidetall"/>
      </w:rPr>
      <w:fldChar w:fldCharType="begin"/>
    </w:r>
    <w:r>
      <w:rPr>
        <w:rStyle w:val="Sidetall"/>
      </w:rPr>
      <w:instrText xml:space="preserve">PAGE  </w:instrText>
    </w:r>
    <w:r>
      <w:rPr>
        <w:rStyle w:val="Sidetall"/>
      </w:rPr>
      <w:fldChar w:fldCharType="end"/>
    </w:r>
  </w:p>
  <w:p w:rsidR="00986D03" w:rsidRDefault="00986D03" w:rsidP="00E202A5">
    <w:pPr>
      <w:pStyle w:val="Bunntekst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Pr="00E434E0" w:rsidRDefault="00E434E0" w:rsidP="00E434E0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Default="00986D03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7A94" w:rsidRDefault="00CB7A94">
      <w:r>
        <w:separator/>
      </w:r>
    </w:p>
  </w:footnote>
  <w:footnote w:type="continuationSeparator" w:id="0">
    <w:p w:rsidR="00CB7A94" w:rsidRDefault="00CB7A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34E0" w:rsidRDefault="00E434E0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34E0" w:rsidRDefault="00E434E0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434E0" w:rsidRDefault="00E434E0">
    <w:pPr>
      <w:pStyle w:val="Toppteks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Default="00986D03">
    <w:pPr>
      <w:pStyle w:val="Toppteks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Pr="008D4E8D" w:rsidRDefault="00986D03">
    <w:pPr>
      <w:pStyle w:val="Topptekst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6D03" w:rsidRDefault="00986D0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F"/>
    <w:multiLevelType w:val="singleLevel"/>
    <w:tmpl w:val="0E88FB1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1141B9D"/>
    <w:multiLevelType w:val="hybridMultilevel"/>
    <w:tmpl w:val="32C040D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04A43CDA"/>
    <w:multiLevelType w:val="hybridMultilevel"/>
    <w:tmpl w:val="8CA65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9637F1"/>
    <w:multiLevelType w:val="hybridMultilevel"/>
    <w:tmpl w:val="B570197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8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" w15:restartNumberingAfterBreak="0">
    <w:nsid w:val="52E1456E"/>
    <w:multiLevelType w:val="hybridMultilevel"/>
    <w:tmpl w:val="ABFEAB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D80254E"/>
    <w:multiLevelType w:val="hybridMultilevel"/>
    <w:tmpl w:val="C2747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4D3CAB"/>
    <w:multiLevelType w:val="hybridMultilevel"/>
    <w:tmpl w:val="8410D3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8"/>
  </w:num>
  <w:num w:numId="6">
    <w:abstractNumId w:val="7"/>
  </w:num>
  <w:num w:numId="7">
    <w:abstractNumId w:val="8"/>
  </w:num>
  <w:num w:numId="8">
    <w:abstractNumId w:val="7"/>
  </w:num>
  <w:num w:numId="9">
    <w:abstractNumId w:val="8"/>
  </w:num>
  <w:num w:numId="10">
    <w:abstractNumId w:val="7"/>
  </w:num>
  <w:num w:numId="11">
    <w:abstractNumId w:val="8"/>
  </w:num>
  <w:num w:numId="12">
    <w:abstractNumId w:val="7"/>
  </w:num>
  <w:num w:numId="13">
    <w:abstractNumId w:val="1"/>
  </w:num>
  <w:num w:numId="14">
    <w:abstractNumId w:val="1"/>
  </w:num>
  <w:num w:numId="15">
    <w:abstractNumId w:val="3"/>
  </w:num>
  <w:num w:numId="16">
    <w:abstractNumId w:val="3"/>
  </w:num>
  <w:num w:numId="17">
    <w:abstractNumId w:val="1"/>
  </w:num>
  <w:num w:numId="18">
    <w:abstractNumId w:val="0"/>
  </w:num>
  <w:num w:numId="19">
    <w:abstractNumId w:val="0"/>
  </w:num>
  <w:num w:numId="20">
    <w:abstractNumId w:val="1"/>
  </w:num>
  <w:num w:numId="21">
    <w:abstractNumId w:val="0"/>
  </w:num>
  <w:num w:numId="22">
    <w:abstractNumId w:val="7"/>
  </w:num>
  <w:num w:numId="23">
    <w:abstractNumId w:val="7"/>
  </w:num>
  <w:num w:numId="24">
    <w:abstractNumId w:val="7"/>
  </w:num>
  <w:num w:numId="25">
    <w:abstractNumId w:val="7"/>
  </w:num>
  <w:num w:numId="26">
    <w:abstractNumId w:val="2"/>
  </w:num>
  <w:num w:numId="27">
    <w:abstractNumId w:val="8"/>
  </w:num>
  <w:num w:numId="28">
    <w:abstractNumId w:val="8"/>
  </w:num>
  <w:num w:numId="29">
    <w:abstractNumId w:val="8"/>
  </w:num>
  <w:num w:numId="30">
    <w:abstractNumId w:val="6"/>
  </w:num>
  <w:num w:numId="31">
    <w:abstractNumId w:val="10"/>
  </w:num>
  <w:num w:numId="32">
    <w:abstractNumId w:val="5"/>
  </w:num>
  <w:num w:numId="33">
    <w:abstractNumId w:val="12"/>
  </w:num>
  <w:num w:numId="34">
    <w:abstractNumId w:val="4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44235"/>
    <w:rsid w:val="00000852"/>
    <w:rsid w:val="000043AF"/>
    <w:rsid w:val="00006D12"/>
    <w:rsid w:val="00010CCF"/>
    <w:rsid w:val="00012342"/>
    <w:rsid w:val="00017167"/>
    <w:rsid w:val="00020694"/>
    <w:rsid w:val="00020ED1"/>
    <w:rsid w:val="00023525"/>
    <w:rsid w:val="00036227"/>
    <w:rsid w:val="000438C2"/>
    <w:rsid w:val="00054336"/>
    <w:rsid w:val="0005581C"/>
    <w:rsid w:val="00060C2A"/>
    <w:rsid w:val="0006350E"/>
    <w:rsid w:val="00077B82"/>
    <w:rsid w:val="00087E53"/>
    <w:rsid w:val="00097D2B"/>
    <w:rsid w:val="000A04A1"/>
    <w:rsid w:val="000B760F"/>
    <w:rsid w:val="000C67F5"/>
    <w:rsid w:val="000D1D15"/>
    <w:rsid w:val="000F3F32"/>
    <w:rsid w:val="00104E6F"/>
    <w:rsid w:val="001124D3"/>
    <w:rsid w:val="001241C4"/>
    <w:rsid w:val="001251BB"/>
    <w:rsid w:val="001318EE"/>
    <w:rsid w:val="001318F3"/>
    <w:rsid w:val="00135141"/>
    <w:rsid w:val="001356A6"/>
    <w:rsid w:val="00136A9E"/>
    <w:rsid w:val="00141C61"/>
    <w:rsid w:val="00151E5C"/>
    <w:rsid w:val="00152F4B"/>
    <w:rsid w:val="00156460"/>
    <w:rsid w:val="00156864"/>
    <w:rsid w:val="001610D1"/>
    <w:rsid w:val="00172E1C"/>
    <w:rsid w:val="0018489B"/>
    <w:rsid w:val="001973B0"/>
    <w:rsid w:val="001A55B2"/>
    <w:rsid w:val="001A5D1D"/>
    <w:rsid w:val="001A79D9"/>
    <w:rsid w:val="001C7C5B"/>
    <w:rsid w:val="001D25FF"/>
    <w:rsid w:val="001E05E7"/>
    <w:rsid w:val="002057FB"/>
    <w:rsid w:val="002223BB"/>
    <w:rsid w:val="002254BA"/>
    <w:rsid w:val="0022631E"/>
    <w:rsid w:val="002306B0"/>
    <w:rsid w:val="00230D66"/>
    <w:rsid w:val="00244235"/>
    <w:rsid w:val="0024615F"/>
    <w:rsid w:val="0025302F"/>
    <w:rsid w:val="00270CBB"/>
    <w:rsid w:val="00274CF1"/>
    <w:rsid w:val="00280AA0"/>
    <w:rsid w:val="002824AD"/>
    <w:rsid w:val="00284DAE"/>
    <w:rsid w:val="00294F3D"/>
    <w:rsid w:val="0029519D"/>
    <w:rsid w:val="002975D1"/>
    <w:rsid w:val="002A6561"/>
    <w:rsid w:val="002D5692"/>
    <w:rsid w:val="002D7123"/>
    <w:rsid w:val="002E098A"/>
    <w:rsid w:val="002F0799"/>
    <w:rsid w:val="002F1B17"/>
    <w:rsid w:val="002F2B20"/>
    <w:rsid w:val="002F7381"/>
    <w:rsid w:val="0030393E"/>
    <w:rsid w:val="00314FF1"/>
    <w:rsid w:val="003220F6"/>
    <w:rsid w:val="00322C00"/>
    <w:rsid w:val="00325F74"/>
    <w:rsid w:val="00335383"/>
    <w:rsid w:val="0034508E"/>
    <w:rsid w:val="003600BC"/>
    <w:rsid w:val="0036729D"/>
    <w:rsid w:val="00370091"/>
    <w:rsid w:val="00382A3E"/>
    <w:rsid w:val="0038774B"/>
    <w:rsid w:val="00391280"/>
    <w:rsid w:val="003916B7"/>
    <w:rsid w:val="00397395"/>
    <w:rsid w:val="003A065F"/>
    <w:rsid w:val="003A2048"/>
    <w:rsid w:val="003A5BD8"/>
    <w:rsid w:val="003A74DE"/>
    <w:rsid w:val="003B0C57"/>
    <w:rsid w:val="003B4884"/>
    <w:rsid w:val="003C2FAD"/>
    <w:rsid w:val="003E67B7"/>
    <w:rsid w:val="003E7B27"/>
    <w:rsid w:val="00400D43"/>
    <w:rsid w:val="00410F9D"/>
    <w:rsid w:val="004115C0"/>
    <w:rsid w:val="00417014"/>
    <w:rsid w:val="0043334C"/>
    <w:rsid w:val="00442ED3"/>
    <w:rsid w:val="00460524"/>
    <w:rsid w:val="0046134B"/>
    <w:rsid w:val="004714A9"/>
    <w:rsid w:val="00476106"/>
    <w:rsid w:val="00480259"/>
    <w:rsid w:val="004807F5"/>
    <w:rsid w:val="00483C5C"/>
    <w:rsid w:val="00492038"/>
    <w:rsid w:val="004920FB"/>
    <w:rsid w:val="00494464"/>
    <w:rsid w:val="00497E95"/>
    <w:rsid w:val="004A3057"/>
    <w:rsid w:val="004A3CD9"/>
    <w:rsid w:val="004A7AF7"/>
    <w:rsid w:val="004C3D29"/>
    <w:rsid w:val="004D3A1B"/>
    <w:rsid w:val="004D4261"/>
    <w:rsid w:val="004D7B76"/>
    <w:rsid w:val="004E4F4C"/>
    <w:rsid w:val="004F2417"/>
    <w:rsid w:val="004F336C"/>
    <w:rsid w:val="00505599"/>
    <w:rsid w:val="00510F02"/>
    <w:rsid w:val="00520093"/>
    <w:rsid w:val="00520776"/>
    <w:rsid w:val="005255A7"/>
    <w:rsid w:val="005269A8"/>
    <w:rsid w:val="00533073"/>
    <w:rsid w:val="00534FE6"/>
    <w:rsid w:val="005419A6"/>
    <w:rsid w:val="00545BE1"/>
    <w:rsid w:val="00563310"/>
    <w:rsid w:val="005708AE"/>
    <w:rsid w:val="00571E06"/>
    <w:rsid w:val="0058094A"/>
    <w:rsid w:val="00581F81"/>
    <w:rsid w:val="00593F9E"/>
    <w:rsid w:val="005956B8"/>
    <w:rsid w:val="005A2F9F"/>
    <w:rsid w:val="005A35CA"/>
    <w:rsid w:val="005B59DB"/>
    <w:rsid w:val="005B5A50"/>
    <w:rsid w:val="005C51E0"/>
    <w:rsid w:val="005C59A8"/>
    <w:rsid w:val="005C68D9"/>
    <w:rsid w:val="005D726A"/>
    <w:rsid w:val="005E5057"/>
    <w:rsid w:val="005F1553"/>
    <w:rsid w:val="005F3B2F"/>
    <w:rsid w:val="005F6AFA"/>
    <w:rsid w:val="00601E31"/>
    <w:rsid w:val="0060218B"/>
    <w:rsid w:val="00611255"/>
    <w:rsid w:val="00634C4B"/>
    <w:rsid w:val="00635F70"/>
    <w:rsid w:val="00656A21"/>
    <w:rsid w:val="006617AC"/>
    <w:rsid w:val="00665FBB"/>
    <w:rsid w:val="0067409F"/>
    <w:rsid w:val="0068100E"/>
    <w:rsid w:val="00681D02"/>
    <w:rsid w:val="0069679F"/>
    <w:rsid w:val="006A3B1A"/>
    <w:rsid w:val="006B1C60"/>
    <w:rsid w:val="006C17D5"/>
    <w:rsid w:val="006C21ED"/>
    <w:rsid w:val="006C2528"/>
    <w:rsid w:val="006C308F"/>
    <w:rsid w:val="006C43DF"/>
    <w:rsid w:val="006C64E8"/>
    <w:rsid w:val="006D5FED"/>
    <w:rsid w:val="006E662D"/>
    <w:rsid w:val="006F0A9A"/>
    <w:rsid w:val="006F2F20"/>
    <w:rsid w:val="006F5D1E"/>
    <w:rsid w:val="0070171D"/>
    <w:rsid w:val="00721A23"/>
    <w:rsid w:val="00733973"/>
    <w:rsid w:val="00735A3B"/>
    <w:rsid w:val="007462D9"/>
    <w:rsid w:val="00772E62"/>
    <w:rsid w:val="00777807"/>
    <w:rsid w:val="007874E7"/>
    <w:rsid w:val="00796975"/>
    <w:rsid w:val="007A25C0"/>
    <w:rsid w:val="007A42B4"/>
    <w:rsid w:val="007A4D38"/>
    <w:rsid w:val="007A7663"/>
    <w:rsid w:val="007B4B58"/>
    <w:rsid w:val="007B602D"/>
    <w:rsid w:val="007B6997"/>
    <w:rsid w:val="007C156A"/>
    <w:rsid w:val="007C19FE"/>
    <w:rsid w:val="007C4D17"/>
    <w:rsid w:val="007C6C03"/>
    <w:rsid w:val="007C7EE5"/>
    <w:rsid w:val="007D2AA7"/>
    <w:rsid w:val="007E2951"/>
    <w:rsid w:val="007E6EE6"/>
    <w:rsid w:val="007F4472"/>
    <w:rsid w:val="007F5194"/>
    <w:rsid w:val="00803E08"/>
    <w:rsid w:val="0080723D"/>
    <w:rsid w:val="0081717D"/>
    <w:rsid w:val="00843281"/>
    <w:rsid w:val="00851801"/>
    <w:rsid w:val="00863BF8"/>
    <w:rsid w:val="00866819"/>
    <w:rsid w:val="00871D61"/>
    <w:rsid w:val="00875AFA"/>
    <w:rsid w:val="00895788"/>
    <w:rsid w:val="008973B4"/>
    <w:rsid w:val="008A0BD2"/>
    <w:rsid w:val="008A1C06"/>
    <w:rsid w:val="008B4330"/>
    <w:rsid w:val="008C3874"/>
    <w:rsid w:val="008D3998"/>
    <w:rsid w:val="008D4E8D"/>
    <w:rsid w:val="008D7464"/>
    <w:rsid w:val="008D7AC2"/>
    <w:rsid w:val="008F10CD"/>
    <w:rsid w:val="008F2B65"/>
    <w:rsid w:val="008F3068"/>
    <w:rsid w:val="00906789"/>
    <w:rsid w:val="00907A24"/>
    <w:rsid w:val="00924852"/>
    <w:rsid w:val="009257C3"/>
    <w:rsid w:val="00926AAF"/>
    <w:rsid w:val="00931387"/>
    <w:rsid w:val="009454FC"/>
    <w:rsid w:val="009501E1"/>
    <w:rsid w:val="009523E9"/>
    <w:rsid w:val="009729E3"/>
    <w:rsid w:val="009763C5"/>
    <w:rsid w:val="00986D03"/>
    <w:rsid w:val="00995807"/>
    <w:rsid w:val="00997B11"/>
    <w:rsid w:val="009A30DA"/>
    <w:rsid w:val="009A32AA"/>
    <w:rsid w:val="009A3BE8"/>
    <w:rsid w:val="009B4665"/>
    <w:rsid w:val="009B6A61"/>
    <w:rsid w:val="009C33AD"/>
    <w:rsid w:val="009C69DC"/>
    <w:rsid w:val="009D368E"/>
    <w:rsid w:val="009D5439"/>
    <w:rsid w:val="009E5E70"/>
    <w:rsid w:val="009F1454"/>
    <w:rsid w:val="00A00A7E"/>
    <w:rsid w:val="00A03B6A"/>
    <w:rsid w:val="00A061E1"/>
    <w:rsid w:val="00A17A77"/>
    <w:rsid w:val="00A22264"/>
    <w:rsid w:val="00A2659C"/>
    <w:rsid w:val="00A321A3"/>
    <w:rsid w:val="00A33618"/>
    <w:rsid w:val="00A352D2"/>
    <w:rsid w:val="00A45542"/>
    <w:rsid w:val="00A47309"/>
    <w:rsid w:val="00A54E3D"/>
    <w:rsid w:val="00A562F2"/>
    <w:rsid w:val="00A613D2"/>
    <w:rsid w:val="00A658DC"/>
    <w:rsid w:val="00A6662D"/>
    <w:rsid w:val="00A73C3B"/>
    <w:rsid w:val="00A80B3C"/>
    <w:rsid w:val="00A81548"/>
    <w:rsid w:val="00AA037C"/>
    <w:rsid w:val="00AA36CB"/>
    <w:rsid w:val="00AA7C66"/>
    <w:rsid w:val="00AB6D94"/>
    <w:rsid w:val="00AC3828"/>
    <w:rsid w:val="00AD725B"/>
    <w:rsid w:val="00AE4F11"/>
    <w:rsid w:val="00AF658C"/>
    <w:rsid w:val="00B06FD4"/>
    <w:rsid w:val="00B212D3"/>
    <w:rsid w:val="00B31784"/>
    <w:rsid w:val="00B40616"/>
    <w:rsid w:val="00B52716"/>
    <w:rsid w:val="00B602E9"/>
    <w:rsid w:val="00B614F1"/>
    <w:rsid w:val="00B63246"/>
    <w:rsid w:val="00B678EE"/>
    <w:rsid w:val="00B72E97"/>
    <w:rsid w:val="00B83EA2"/>
    <w:rsid w:val="00B83FFB"/>
    <w:rsid w:val="00B84682"/>
    <w:rsid w:val="00B86584"/>
    <w:rsid w:val="00B92700"/>
    <w:rsid w:val="00B97F05"/>
    <w:rsid w:val="00BA5B66"/>
    <w:rsid w:val="00BA6530"/>
    <w:rsid w:val="00BB1E27"/>
    <w:rsid w:val="00BB4D59"/>
    <w:rsid w:val="00BB5E4D"/>
    <w:rsid w:val="00BB6C68"/>
    <w:rsid w:val="00BC548B"/>
    <w:rsid w:val="00BD7873"/>
    <w:rsid w:val="00BD7EF3"/>
    <w:rsid w:val="00BE1CD2"/>
    <w:rsid w:val="00BE4DCF"/>
    <w:rsid w:val="00BF5CE8"/>
    <w:rsid w:val="00BF7735"/>
    <w:rsid w:val="00C023A8"/>
    <w:rsid w:val="00C12515"/>
    <w:rsid w:val="00C12884"/>
    <w:rsid w:val="00C15B5F"/>
    <w:rsid w:val="00C22184"/>
    <w:rsid w:val="00C245C7"/>
    <w:rsid w:val="00C37DB9"/>
    <w:rsid w:val="00C43B5C"/>
    <w:rsid w:val="00C4441D"/>
    <w:rsid w:val="00C45B61"/>
    <w:rsid w:val="00C510D3"/>
    <w:rsid w:val="00C52C6B"/>
    <w:rsid w:val="00C71F70"/>
    <w:rsid w:val="00C72B5D"/>
    <w:rsid w:val="00C7645C"/>
    <w:rsid w:val="00C8027E"/>
    <w:rsid w:val="00C85255"/>
    <w:rsid w:val="00C90EAC"/>
    <w:rsid w:val="00C97D3D"/>
    <w:rsid w:val="00CA0F83"/>
    <w:rsid w:val="00CB2073"/>
    <w:rsid w:val="00CB6D76"/>
    <w:rsid w:val="00CB7A94"/>
    <w:rsid w:val="00CC1353"/>
    <w:rsid w:val="00CC4F96"/>
    <w:rsid w:val="00CE0FC7"/>
    <w:rsid w:val="00CE72EC"/>
    <w:rsid w:val="00CF51F1"/>
    <w:rsid w:val="00CF63D1"/>
    <w:rsid w:val="00D013A2"/>
    <w:rsid w:val="00D06165"/>
    <w:rsid w:val="00D17BC8"/>
    <w:rsid w:val="00D30C50"/>
    <w:rsid w:val="00D34FF6"/>
    <w:rsid w:val="00D47FD2"/>
    <w:rsid w:val="00D515F6"/>
    <w:rsid w:val="00D52733"/>
    <w:rsid w:val="00D56851"/>
    <w:rsid w:val="00D6698A"/>
    <w:rsid w:val="00D80137"/>
    <w:rsid w:val="00D81DBE"/>
    <w:rsid w:val="00D93F99"/>
    <w:rsid w:val="00DA43DF"/>
    <w:rsid w:val="00DB21CA"/>
    <w:rsid w:val="00DB3A10"/>
    <w:rsid w:val="00DB5973"/>
    <w:rsid w:val="00DC3314"/>
    <w:rsid w:val="00DC64FF"/>
    <w:rsid w:val="00DC7515"/>
    <w:rsid w:val="00DE72D4"/>
    <w:rsid w:val="00DE7E9E"/>
    <w:rsid w:val="00DF2744"/>
    <w:rsid w:val="00DF4B9A"/>
    <w:rsid w:val="00DF6859"/>
    <w:rsid w:val="00E1231F"/>
    <w:rsid w:val="00E14E42"/>
    <w:rsid w:val="00E15B6F"/>
    <w:rsid w:val="00E17BC5"/>
    <w:rsid w:val="00E202A5"/>
    <w:rsid w:val="00E225CE"/>
    <w:rsid w:val="00E25E4E"/>
    <w:rsid w:val="00E26096"/>
    <w:rsid w:val="00E3032E"/>
    <w:rsid w:val="00E37BC9"/>
    <w:rsid w:val="00E434E0"/>
    <w:rsid w:val="00E44FF4"/>
    <w:rsid w:val="00E63CF0"/>
    <w:rsid w:val="00E63FBA"/>
    <w:rsid w:val="00E7365C"/>
    <w:rsid w:val="00E73D9E"/>
    <w:rsid w:val="00E746AE"/>
    <w:rsid w:val="00E76DDC"/>
    <w:rsid w:val="00E8514D"/>
    <w:rsid w:val="00E85A8E"/>
    <w:rsid w:val="00E91451"/>
    <w:rsid w:val="00E97A88"/>
    <w:rsid w:val="00EA0EB4"/>
    <w:rsid w:val="00EA5290"/>
    <w:rsid w:val="00ED0F7B"/>
    <w:rsid w:val="00ED47BE"/>
    <w:rsid w:val="00ED6509"/>
    <w:rsid w:val="00EE0613"/>
    <w:rsid w:val="00EF14AC"/>
    <w:rsid w:val="00EF59B2"/>
    <w:rsid w:val="00F0475F"/>
    <w:rsid w:val="00F06AB9"/>
    <w:rsid w:val="00F13AC9"/>
    <w:rsid w:val="00F206AA"/>
    <w:rsid w:val="00F226CC"/>
    <w:rsid w:val="00F22917"/>
    <w:rsid w:val="00F564F8"/>
    <w:rsid w:val="00F62B45"/>
    <w:rsid w:val="00F75405"/>
    <w:rsid w:val="00F775F0"/>
    <w:rsid w:val="00F81992"/>
    <w:rsid w:val="00F83206"/>
    <w:rsid w:val="00F83DEB"/>
    <w:rsid w:val="00F853B1"/>
    <w:rsid w:val="00F97BE9"/>
    <w:rsid w:val="00FA10C0"/>
    <w:rsid w:val="00FA142B"/>
    <w:rsid w:val="00FA2998"/>
    <w:rsid w:val="00FA3302"/>
    <w:rsid w:val="00FB56F7"/>
    <w:rsid w:val="00FC1087"/>
    <w:rsid w:val="00FC367F"/>
    <w:rsid w:val="00FD080F"/>
    <w:rsid w:val="00FD0FF2"/>
    <w:rsid w:val="00FE2AD1"/>
    <w:rsid w:val="00FE3AF3"/>
    <w:rsid w:val="00FE3C16"/>
    <w:rsid w:val="00FE7DCF"/>
    <w:rsid w:val="00FF01AC"/>
    <w:rsid w:val="00FF0601"/>
    <w:rsid w:val="00FF1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25B2554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CB2073"/>
    <w:pPr>
      <w:spacing w:line="260" w:lineRule="atLeast"/>
    </w:pPr>
    <w:rPr>
      <w:rFonts w:ascii="Arial" w:hAnsi="Arial"/>
      <w:color w:val="000000"/>
      <w:sz w:val="18"/>
      <w:szCs w:val="24"/>
      <w:lang w:eastAsia="en-US"/>
    </w:rPr>
  </w:style>
  <w:style w:type="paragraph" w:styleId="Overskrift1">
    <w:name w:val="heading 1"/>
    <w:basedOn w:val="Normal"/>
    <w:next w:val="Normal"/>
    <w:qFormat/>
    <w:pPr>
      <w:keepNext/>
      <w:keepLines/>
      <w:widowControl w:val="0"/>
      <w:numPr>
        <w:numId w:val="5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qFormat/>
    <w:pPr>
      <w:numPr>
        <w:ilvl w:val="1"/>
        <w:numId w:val="7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qFormat/>
    <w:pPr>
      <w:numPr>
        <w:ilvl w:val="2"/>
        <w:numId w:val="9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qFormat/>
    <w:pPr>
      <w:numPr>
        <w:ilvl w:val="3"/>
        <w:numId w:val="11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Hang1">
    <w:name w:val="Hang 1"/>
    <w:basedOn w:val="Normal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customStyle="1" w:styleId="Heading1a">
    <w:name w:val="Heading 1a"/>
    <w:basedOn w:val="Normal"/>
    <w:next w:val="Normal"/>
    <w:rsid w:val="00280AA0"/>
    <w:pPr>
      <w:keepNext/>
      <w:keepLines/>
      <w:widowControl w:val="0"/>
      <w:numPr>
        <w:numId w:val="25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280AA0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280AA0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280AA0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styleId="Topptekst">
    <w:name w:val="header"/>
    <w:basedOn w:val="Normal"/>
    <w:rsid w:val="008F2B65"/>
    <w:pPr>
      <w:tabs>
        <w:tab w:val="center" w:pos="4536"/>
        <w:tab w:val="right" w:pos="9072"/>
      </w:tabs>
    </w:pPr>
    <w:rPr>
      <w:sz w:val="15"/>
    </w:rPr>
  </w:style>
  <w:style w:type="paragraph" w:styleId="Bunntekst">
    <w:name w:val="footer"/>
    <w:basedOn w:val="Normal"/>
    <w:link w:val="BunntekstTegn"/>
    <w:uiPriority w:val="99"/>
    <w:rsid w:val="00FA2998"/>
    <w:pPr>
      <w:tabs>
        <w:tab w:val="left" w:pos="3060"/>
        <w:tab w:val="left" w:pos="5897"/>
        <w:tab w:val="right" w:pos="10080"/>
      </w:tabs>
    </w:pPr>
    <w:rPr>
      <w:sz w:val="15"/>
      <w:szCs w:val="16"/>
    </w:rPr>
  </w:style>
  <w:style w:type="paragraph" w:styleId="INNH1">
    <w:name w:val="toc 1"/>
    <w:basedOn w:val="Normal"/>
    <w:next w:val="Normal"/>
    <w:semiHidden/>
    <w:rsid w:val="006C308F"/>
    <w:pPr>
      <w:tabs>
        <w:tab w:val="left" w:pos="851"/>
        <w:tab w:val="left" w:leader="dot" w:pos="9356"/>
      </w:tabs>
      <w:spacing w:after="40"/>
      <w:ind w:left="851" w:right="851" w:hanging="851"/>
    </w:pPr>
    <w:rPr>
      <w:b/>
      <w:noProof/>
      <w:sz w:val="22"/>
    </w:rPr>
  </w:style>
  <w:style w:type="paragraph" w:styleId="INNH2">
    <w:name w:val="toc 2"/>
    <w:basedOn w:val="INNH1"/>
    <w:next w:val="Normal"/>
    <w:semiHidden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Nummerertliste4">
    <w:name w:val="List Number 4"/>
    <w:basedOn w:val="Normal"/>
    <w:pPr>
      <w:numPr>
        <w:numId w:val="20"/>
      </w:numPr>
      <w:tabs>
        <w:tab w:val="clear" w:pos="1209"/>
        <w:tab w:val="num" w:pos="1213"/>
      </w:tabs>
      <w:ind w:left="1213" w:hanging="362"/>
    </w:pPr>
  </w:style>
  <w:style w:type="paragraph" w:styleId="Punktliste4">
    <w:name w:val="List Bullet 4"/>
    <w:basedOn w:val="Normal"/>
    <w:autoRedefine/>
    <w:pPr>
      <w:numPr>
        <w:numId w:val="16"/>
      </w:numPr>
    </w:pPr>
  </w:style>
  <w:style w:type="paragraph" w:styleId="Figurliste">
    <w:name w:val="table of figures"/>
    <w:basedOn w:val="INNH3"/>
    <w:next w:val="Normal"/>
    <w:semiHidden/>
    <w:pPr>
      <w:tabs>
        <w:tab w:val="clear" w:pos="851"/>
      </w:tabs>
      <w:ind w:left="480" w:hanging="480"/>
    </w:pPr>
  </w:style>
  <w:style w:type="paragraph" w:styleId="Nummerertliste5">
    <w:name w:val="List Number 5"/>
    <w:basedOn w:val="Normal"/>
    <w:pPr>
      <w:numPr>
        <w:numId w:val="21"/>
      </w:numPr>
    </w:pPr>
  </w:style>
  <w:style w:type="character" w:styleId="Hyperkobling">
    <w:name w:val="Hyperlink"/>
    <w:rsid w:val="00280AA0"/>
    <w:rPr>
      <w:color w:val="0000FF"/>
      <w:u w:val="single"/>
    </w:rPr>
  </w:style>
  <w:style w:type="paragraph" w:styleId="INNH5">
    <w:name w:val="toc 5"/>
    <w:basedOn w:val="Normal"/>
    <w:next w:val="Normal"/>
    <w:autoRedefine/>
    <w:semiHidden/>
    <w:rsid w:val="00280AA0"/>
    <w:pPr>
      <w:ind w:left="800"/>
    </w:pPr>
  </w:style>
  <w:style w:type="paragraph" w:styleId="INNH6">
    <w:name w:val="toc 6"/>
    <w:basedOn w:val="Normal"/>
    <w:next w:val="Normal"/>
    <w:autoRedefine/>
    <w:semiHidden/>
    <w:rsid w:val="00280AA0"/>
    <w:pPr>
      <w:ind w:left="1000"/>
    </w:pPr>
  </w:style>
  <w:style w:type="paragraph" w:styleId="INNH7">
    <w:name w:val="toc 7"/>
    <w:basedOn w:val="Normal"/>
    <w:next w:val="Normal"/>
    <w:autoRedefine/>
    <w:semiHidden/>
    <w:rsid w:val="00280AA0"/>
    <w:pPr>
      <w:ind w:left="1200"/>
    </w:pPr>
  </w:style>
  <w:style w:type="paragraph" w:styleId="INNH8">
    <w:name w:val="toc 8"/>
    <w:basedOn w:val="Normal"/>
    <w:next w:val="Normal"/>
    <w:autoRedefine/>
    <w:semiHidden/>
    <w:rsid w:val="00280AA0"/>
    <w:pPr>
      <w:ind w:left="1400"/>
    </w:pPr>
  </w:style>
  <w:style w:type="paragraph" w:styleId="INNH9">
    <w:name w:val="toc 9"/>
    <w:basedOn w:val="Normal"/>
    <w:next w:val="Normal"/>
    <w:autoRedefine/>
    <w:semiHidden/>
    <w:rsid w:val="00280AA0"/>
    <w:pPr>
      <w:ind w:left="1600"/>
    </w:pPr>
  </w:style>
  <w:style w:type="paragraph" w:customStyle="1" w:styleId="Heading">
    <w:name w:val="Heading"/>
    <w:next w:val="Normal"/>
    <w:rsid w:val="00CB2073"/>
    <w:pPr>
      <w:spacing w:line="300" w:lineRule="atLeast"/>
    </w:pPr>
    <w:rPr>
      <w:rFonts w:ascii="Arial" w:hAnsi="Arial" w:cs="Arial"/>
      <w:b/>
      <w:bCs/>
      <w:color w:val="000000"/>
      <w:sz w:val="28"/>
      <w:szCs w:val="32"/>
      <w:lang w:eastAsia="en-US"/>
    </w:rPr>
  </w:style>
  <w:style w:type="character" w:styleId="Sidetall">
    <w:name w:val="page number"/>
    <w:basedOn w:val="Standardskriftforavsnitt"/>
    <w:rsid w:val="00CB2073"/>
  </w:style>
  <w:style w:type="table" w:styleId="Tabellrutenett">
    <w:name w:val="Table Grid"/>
    <w:basedOn w:val="Vanligtabell"/>
    <w:rsid w:val="00CB2073"/>
    <w:rPr>
      <w:rFonts w:ascii="Arial" w:hAnsi="Arial"/>
      <w:sz w:val="1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rutenett8">
    <w:name w:val="Table Grid 8"/>
    <w:basedOn w:val="Vanligtabell"/>
    <w:rsid w:val="00C22184"/>
    <w:pPr>
      <w:spacing w:line="26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bletekst">
    <w:name w:val="Balloon Text"/>
    <w:basedOn w:val="Normal"/>
    <w:semiHidden/>
    <w:rsid w:val="003E67B7"/>
    <w:rPr>
      <w:rFonts w:ascii="Tahoma" w:hAnsi="Tahoma" w:cs="Tahoma"/>
      <w:sz w:val="16"/>
      <w:szCs w:val="16"/>
    </w:rPr>
  </w:style>
  <w:style w:type="character" w:styleId="Merknadsreferanse">
    <w:name w:val="annotation reference"/>
    <w:rsid w:val="005A2F9F"/>
    <w:rPr>
      <w:sz w:val="16"/>
      <w:szCs w:val="16"/>
    </w:rPr>
  </w:style>
  <w:style w:type="paragraph" w:styleId="Merknadstekst">
    <w:name w:val="annotation text"/>
    <w:basedOn w:val="Normal"/>
    <w:link w:val="MerknadstekstTegn"/>
    <w:rsid w:val="005A2F9F"/>
    <w:rPr>
      <w:sz w:val="20"/>
      <w:szCs w:val="20"/>
    </w:rPr>
  </w:style>
  <w:style w:type="character" w:customStyle="1" w:styleId="MerknadstekstTegn">
    <w:name w:val="Merknadstekst Tegn"/>
    <w:link w:val="Merknadstekst"/>
    <w:rsid w:val="005A2F9F"/>
    <w:rPr>
      <w:rFonts w:ascii="Arial" w:hAnsi="Arial"/>
      <w:color w:val="00000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rsid w:val="005A2F9F"/>
    <w:rPr>
      <w:b/>
      <w:bCs/>
    </w:rPr>
  </w:style>
  <w:style w:type="character" w:customStyle="1" w:styleId="KommentaremneTegn">
    <w:name w:val="Kommentaremne Tegn"/>
    <w:link w:val="Kommentaremne"/>
    <w:rsid w:val="005A2F9F"/>
    <w:rPr>
      <w:rFonts w:ascii="Arial" w:hAnsi="Arial"/>
      <w:b/>
      <w:bCs/>
      <w:color w:val="000000"/>
      <w:lang w:val="nb-NO"/>
    </w:rPr>
  </w:style>
  <w:style w:type="character" w:customStyle="1" w:styleId="BunntekstTegn">
    <w:name w:val="Bunntekst Tegn"/>
    <w:link w:val="Bunntekst"/>
    <w:uiPriority w:val="99"/>
    <w:rsid w:val="00E434E0"/>
    <w:rPr>
      <w:rFonts w:ascii="Arial" w:hAnsi="Arial"/>
      <w:color w:val="000000"/>
      <w:sz w:val="15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97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1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emf"/><Relationship Id="rId18" Type="http://schemas.openxmlformats.org/officeDocument/2006/relationships/header" Target="header6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FR\ENG\blank_doc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blank_document.dot</Template>
  <TotalTime>0</TotalTime>
  <Pages>3</Pages>
  <Words>532</Words>
  <Characters>3480</Characters>
  <Application>Microsoft Office Word</Application>
  <DocSecurity>0</DocSecurity>
  <Lines>139</Lines>
  <Paragraphs>83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1900-12-31T23:00:00Z</cp:lastPrinted>
  <dcterms:created xsi:type="dcterms:W3CDTF">2020-07-13T23:53:00Z</dcterms:created>
  <dcterms:modified xsi:type="dcterms:W3CDTF">2020-07-13T23:53:00Z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39ffc185-38ef-4a61-8dc1-e23e65c49d79</vt:lpwstr>
  </property>
</Properties>
</file>