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12"/>
        <w:gridCol w:w="876"/>
        <w:gridCol w:w="1800"/>
        <w:gridCol w:w="1620"/>
        <w:gridCol w:w="1620"/>
        <w:gridCol w:w="2160"/>
      </w:tblGrid>
      <w:tr w:rsidR="008E5196" w:rsidRPr="00E44085" w:rsidTr="00E44085">
        <w:trPr>
          <w:trHeight w:val="274"/>
        </w:trPr>
        <w:tc>
          <w:tcPr>
            <w:tcW w:w="2112" w:type="dxa"/>
            <w:shd w:val="clear" w:color="auto" w:fill="F3F3F3"/>
          </w:tcPr>
          <w:p w:rsidR="008E5196" w:rsidRPr="00E44085" w:rsidRDefault="00E44085" w:rsidP="00E44085">
            <w:r w:rsidRPr="00E44085">
              <w:t>Stilling</w:t>
            </w:r>
          </w:p>
        </w:tc>
        <w:tc>
          <w:tcPr>
            <w:tcW w:w="876" w:type="dxa"/>
            <w:shd w:val="clear" w:color="auto" w:fill="F3F3F3"/>
          </w:tcPr>
          <w:p w:rsidR="008E5196" w:rsidRPr="00E44085" w:rsidRDefault="008E5196" w:rsidP="00D20738">
            <w:pPr>
              <w:jc w:val="center"/>
            </w:pPr>
            <w:r w:rsidRPr="00E44085">
              <w:t>%</w:t>
            </w:r>
          </w:p>
        </w:tc>
        <w:tc>
          <w:tcPr>
            <w:tcW w:w="1800" w:type="dxa"/>
            <w:shd w:val="clear" w:color="auto" w:fill="F3F3F3"/>
          </w:tcPr>
          <w:p w:rsidR="008E5196" w:rsidRPr="00E44085" w:rsidRDefault="00E44085" w:rsidP="00D20738">
            <w:pPr>
              <w:jc w:val="center"/>
            </w:pPr>
            <w:r w:rsidRPr="00E44085">
              <w:t>Navn</w:t>
            </w:r>
          </w:p>
        </w:tc>
        <w:tc>
          <w:tcPr>
            <w:tcW w:w="1620" w:type="dxa"/>
            <w:shd w:val="clear" w:color="auto" w:fill="F3F3F3"/>
          </w:tcPr>
          <w:p w:rsidR="008E5196" w:rsidRPr="00E44085" w:rsidRDefault="00E44085" w:rsidP="00D20738">
            <w:pPr>
              <w:jc w:val="center"/>
            </w:pPr>
            <w:r w:rsidRPr="00E44085">
              <w:t>Ressurseier</w:t>
            </w:r>
          </w:p>
        </w:tc>
        <w:tc>
          <w:tcPr>
            <w:tcW w:w="1620" w:type="dxa"/>
            <w:shd w:val="clear" w:color="auto" w:fill="F3F3F3"/>
          </w:tcPr>
          <w:p w:rsidR="008E5196" w:rsidRPr="00E44085" w:rsidRDefault="00E44085" w:rsidP="00D20738">
            <w:pPr>
              <w:jc w:val="center"/>
            </w:pPr>
            <w:r w:rsidRPr="00E44085">
              <w:t>Varighet</w:t>
            </w:r>
          </w:p>
        </w:tc>
        <w:tc>
          <w:tcPr>
            <w:tcW w:w="2160" w:type="dxa"/>
            <w:shd w:val="clear" w:color="auto" w:fill="F3F3F3"/>
          </w:tcPr>
          <w:p w:rsidR="008E5196" w:rsidRPr="00E44085" w:rsidRDefault="00E44085" w:rsidP="00D20738">
            <w:pPr>
              <w:jc w:val="center"/>
            </w:pPr>
            <w:r w:rsidRPr="00E44085">
              <w:t>Bekreftelse</w:t>
            </w:r>
          </w:p>
        </w:tc>
      </w:tr>
      <w:tr w:rsidR="001F236E" w:rsidRPr="00E44085" w:rsidTr="00D20738">
        <w:tc>
          <w:tcPr>
            <w:tcW w:w="2112" w:type="dxa"/>
            <w:shd w:val="clear" w:color="auto" w:fill="auto"/>
          </w:tcPr>
          <w:p w:rsidR="001F236E" w:rsidRPr="00E44085" w:rsidRDefault="001F236E" w:rsidP="00DF4B9A"/>
        </w:tc>
        <w:tc>
          <w:tcPr>
            <w:tcW w:w="876" w:type="dxa"/>
            <w:shd w:val="clear" w:color="auto" w:fill="auto"/>
          </w:tcPr>
          <w:p w:rsidR="001F236E" w:rsidRPr="00E44085" w:rsidRDefault="001F236E" w:rsidP="00DF4B9A"/>
        </w:tc>
        <w:tc>
          <w:tcPr>
            <w:tcW w:w="1800" w:type="dxa"/>
            <w:shd w:val="clear" w:color="auto" w:fill="auto"/>
          </w:tcPr>
          <w:p w:rsidR="001F236E" w:rsidRPr="00E44085" w:rsidRDefault="001F236E" w:rsidP="00DF4B9A"/>
        </w:tc>
        <w:tc>
          <w:tcPr>
            <w:tcW w:w="1620" w:type="dxa"/>
            <w:shd w:val="clear" w:color="auto" w:fill="auto"/>
          </w:tcPr>
          <w:p w:rsidR="001F236E" w:rsidRPr="00E44085" w:rsidRDefault="001F236E" w:rsidP="00DF4B9A"/>
        </w:tc>
        <w:tc>
          <w:tcPr>
            <w:tcW w:w="1620" w:type="dxa"/>
            <w:shd w:val="clear" w:color="auto" w:fill="auto"/>
          </w:tcPr>
          <w:p w:rsidR="001F236E" w:rsidRPr="00E44085" w:rsidRDefault="001F236E" w:rsidP="00DF4B9A"/>
        </w:tc>
        <w:tc>
          <w:tcPr>
            <w:tcW w:w="2160" w:type="dxa"/>
            <w:shd w:val="clear" w:color="auto" w:fill="auto"/>
          </w:tcPr>
          <w:p w:rsidR="001F236E" w:rsidRPr="00E44085" w:rsidRDefault="001F236E" w:rsidP="00DF4B9A"/>
        </w:tc>
      </w:tr>
      <w:tr w:rsidR="001F236E" w:rsidRPr="00E44085" w:rsidTr="00D20738">
        <w:tc>
          <w:tcPr>
            <w:tcW w:w="2112" w:type="dxa"/>
            <w:shd w:val="clear" w:color="auto" w:fill="auto"/>
          </w:tcPr>
          <w:p w:rsidR="001F236E" w:rsidRPr="00E44085" w:rsidRDefault="001F236E" w:rsidP="00DF4B9A"/>
        </w:tc>
        <w:tc>
          <w:tcPr>
            <w:tcW w:w="876" w:type="dxa"/>
            <w:shd w:val="clear" w:color="auto" w:fill="auto"/>
          </w:tcPr>
          <w:p w:rsidR="001F236E" w:rsidRPr="00E44085" w:rsidRDefault="001F236E" w:rsidP="00DF4B9A"/>
        </w:tc>
        <w:tc>
          <w:tcPr>
            <w:tcW w:w="1800" w:type="dxa"/>
            <w:shd w:val="clear" w:color="auto" w:fill="auto"/>
          </w:tcPr>
          <w:p w:rsidR="001F236E" w:rsidRPr="00E44085" w:rsidRDefault="001F236E" w:rsidP="00DF4B9A"/>
        </w:tc>
        <w:tc>
          <w:tcPr>
            <w:tcW w:w="1620" w:type="dxa"/>
            <w:shd w:val="clear" w:color="auto" w:fill="auto"/>
          </w:tcPr>
          <w:p w:rsidR="001F236E" w:rsidRPr="00E44085" w:rsidRDefault="001F236E" w:rsidP="00DF4B9A"/>
        </w:tc>
        <w:tc>
          <w:tcPr>
            <w:tcW w:w="1620" w:type="dxa"/>
            <w:shd w:val="clear" w:color="auto" w:fill="auto"/>
          </w:tcPr>
          <w:p w:rsidR="001F236E" w:rsidRPr="00E44085" w:rsidRDefault="001F236E" w:rsidP="00DF4B9A"/>
        </w:tc>
        <w:tc>
          <w:tcPr>
            <w:tcW w:w="2160" w:type="dxa"/>
            <w:shd w:val="clear" w:color="auto" w:fill="auto"/>
          </w:tcPr>
          <w:p w:rsidR="001F236E" w:rsidRPr="00E44085" w:rsidRDefault="001F236E" w:rsidP="00DF4B9A"/>
        </w:tc>
      </w:tr>
      <w:tr w:rsidR="008E5196" w:rsidRPr="00E44085" w:rsidTr="00D20738">
        <w:tc>
          <w:tcPr>
            <w:tcW w:w="2112" w:type="dxa"/>
            <w:shd w:val="clear" w:color="auto" w:fill="auto"/>
          </w:tcPr>
          <w:p w:rsidR="008E5196" w:rsidRPr="00E44085" w:rsidRDefault="008E5196" w:rsidP="00DF4B9A"/>
        </w:tc>
        <w:tc>
          <w:tcPr>
            <w:tcW w:w="876" w:type="dxa"/>
            <w:shd w:val="clear" w:color="auto" w:fill="auto"/>
          </w:tcPr>
          <w:p w:rsidR="008E5196" w:rsidRPr="00E44085" w:rsidRDefault="008E5196" w:rsidP="00DF4B9A"/>
        </w:tc>
        <w:tc>
          <w:tcPr>
            <w:tcW w:w="1800" w:type="dxa"/>
            <w:shd w:val="clear" w:color="auto" w:fill="auto"/>
          </w:tcPr>
          <w:p w:rsidR="008E5196" w:rsidRPr="00E44085" w:rsidRDefault="008E5196" w:rsidP="00DF4B9A"/>
        </w:tc>
        <w:tc>
          <w:tcPr>
            <w:tcW w:w="1620" w:type="dxa"/>
            <w:shd w:val="clear" w:color="auto" w:fill="auto"/>
          </w:tcPr>
          <w:p w:rsidR="008E5196" w:rsidRPr="00E44085" w:rsidRDefault="008E5196" w:rsidP="00DF4B9A"/>
        </w:tc>
        <w:tc>
          <w:tcPr>
            <w:tcW w:w="1620" w:type="dxa"/>
            <w:shd w:val="clear" w:color="auto" w:fill="auto"/>
          </w:tcPr>
          <w:p w:rsidR="008E5196" w:rsidRPr="00E44085" w:rsidRDefault="008E5196" w:rsidP="00DF4B9A"/>
        </w:tc>
        <w:tc>
          <w:tcPr>
            <w:tcW w:w="2160" w:type="dxa"/>
            <w:shd w:val="clear" w:color="auto" w:fill="auto"/>
          </w:tcPr>
          <w:p w:rsidR="008E5196" w:rsidRPr="00E44085" w:rsidRDefault="008E5196" w:rsidP="00DF4B9A"/>
        </w:tc>
      </w:tr>
      <w:tr w:rsidR="008E5196" w:rsidRPr="00E44085" w:rsidTr="00D20738">
        <w:tc>
          <w:tcPr>
            <w:tcW w:w="2112" w:type="dxa"/>
            <w:shd w:val="clear" w:color="auto" w:fill="auto"/>
          </w:tcPr>
          <w:p w:rsidR="008E5196" w:rsidRPr="00E44085" w:rsidRDefault="008E5196" w:rsidP="00DF4B9A"/>
        </w:tc>
        <w:tc>
          <w:tcPr>
            <w:tcW w:w="876" w:type="dxa"/>
            <w:shd w:val="clear" w:color="auto" w:fill="auto"/>
          </w:tcPr>
          <w:p w:rsidR="008E5196" w:rsidRPr="00E44085" w:rsidRDefault="008E5196" w:rsidP="00DF4B9A"/>
        </w:tc>
        <w:tc>
          <w:tcPr>
            <w:tcW w:w="1800" w:type="dxa"/>
            <w:shd w:val="clear" w:color="auto" w:fill="auto"/>
          </w:tcPr>
          <w:p w:rsidR="008E5196" w:rsidRPr="00E44085" w:rsidRDefault="008E5196" w:rsidP="00DF4B9A"/>
        </w:tc>
        <w:tc>
          <w:tcPr>
            <w:tcW w:w="1620" w:type="dxa"/>
            <w:shd w:val="clear" w:color="auto" w:fill="auto"/>
          </w:tcPr>
          <w:p w:rsidR="008E5196" w:rsidRPr="00E44085" w:rsidRDefault="008E5196" w:rsidP="00DF4B9A"/>
        </w:tc>
        <w:tc>
          <w:tcPr>
            <w:tcW w:w="1620" w:type="dxa"/>
            <w:shd w:val="clear" w:color="auto" w:fill="auto"/>
          </w:tcPr>
          <w:p w:rsidR="008E5196" w:rsidRPr="00E44085" w:rsidRDefault="008E5196" w:rsidP="00DF4B9A"/>
        </w:tc>
        <w:tc>
          <w:tcPr>
            <w:tcW w:w="2160" w:type="dxa"/>
            <w:shd w:val="clear" w:color="auto" w:fill="auto"/>
          </w:tcPr>
          <w:p w:rsidR="008E5196" w:rsidRPr="00E44085" w:rsidRDefault="008E5196" w:rsidP="00DF4B9A"/>
        </w:tc>
      </w:tr>
      <w:tr w:rsidR="00C85474" w:rsidRPr="00E44085" w:rsidTr="00D20738">
        <w:tc>
          <w:tcPr>
            <w:tcW w:w="2112" w:type="dxa"/>
            <w:shd w:val="clear" w:color="auto" w:fill="auto"/>
          </w:tcPr>
          <w:p w:rsidR="00C85474" w:rsidRPr="00E44085" w:rsidRDefault="00C85474" w:rsidP="00DF4B9A"/>
        </w:tc>
        <w:tc>
          <w:tcPr>
            <w:tcW w:w="876" w:type="dxa"/>
            <w:shd w:val="clear" w:color="auto" w:fill="auto"/>
          </w:tcPr>
          <w:p w:rsidR="00C85474" w:rsidRPr="00E44085" w:rsidRDefault="00C85474" w:rsidP="00DF4B9A"/>
        </w:tc>
        <w:tc>
          <w:tcPr>
            <w:tcW w:w="1800" w:type="dxa"/>
            <w:shd w:val="clear" w:color="auto" w:fill="auto"/>
          </w:tcPr>
          <w:p w:rsidR="00C85474" w:rsidRPr="00E44085" w:rsidRDefault="00C85474" w:rsidP="00DF4B9A"/>
        </w:tc>
        <w:tc>
          <w:tcPr>
            <w:tcW w:w="1620" w:type="dxa"/>
            <w:shd w:val="clear" w:color="auto" w:fill="auto"/>
          </w:tcPr>
          <w:p w:rsidR="00C85474" w:rsidRPr="00E44085" w:rsidRDefault="00C85474" w:rsidP="00C85474"/>
        </w:tc>
        <w:tc>
          <w:tcPr>
            <w:tcW w:w="1620" w:type="dxa"/>
            <w:shd w:val="clear" w:color="auto" w:fill="auto"/>
          </w:tcPr>
          <w:p w:rsidR="00C85474" w:rsidRPr="00E44085" w:rsidRDefault="00C85474" w:rsidP="00C85474"/>
        </w:tc>
        <w:tc>
          <w:tcPr>
            <w:tcW w:w="2160" w:type="dxa"/>
            <w:shd w:val="clear" w:color="auto" w:fill="auto"/>
          </w:tcPr>
          <w:p w:rsidR="00C85474" w:rsidRPr="00E44085" w:rsidRDefault="00C85474" w:rsidP="00DF4B9A"/>
        </w:tc>
      </w:tr>
      <w:tr w:rsidR="00C85474" w:rsidRPr="00E44085" w:rsidTr="00D20738">
        <w:tc>
          <w:tcPr>
            <w:tcW w:w="2112" w:type="dxa"/>
            <w:shd w:val="clear" w:color="auto" w:fill="auto"/>
          </w:tcPr>
          <w:p w:rsidR="00C85474" w:rsidRPr="00E44085" w:rsidRDefault="00C85474" w:rsidP="00C85474"/>
        </w:tc>
        <w:tc>
          <w:tcPr>
            <w:tcW w:w="876" w:type="dxa"/>
            <w:shd w:val="clear" w:color="auto" w:fill="auto"/>
          </w:tcPr>
          <w:p w:rsidR="00C85474" w:rsidRPr="00E44085" w:rsidRDefault="00C85474" w:rsidP="00C85474"/>
        </w:tc>
        <w:tc>
          <w:tcPr>
            <w:tcW w:w="1800" w:type="dxa"/>
            <w:shd w:val="clear" w:color="auto" w:fill="auto"/>
          </w:tcPr>
          <w:p w:rsidR="00C85474" w:rsidRPr="00E44085" w:rsidRDefault="00C85474" w:rsidP="00DF4B9A"/>
        </w:tc>
        <w:tc>
          <w:tcPr>
            <w:tcW w:w="1620" w:type="dxa"/>
            <w:shd w:val="clear" w:color="auto" w:fill="auto"/>
          </w:tcPr>
          <w:p w:rsidR="00C85474" w:rsidRPr="00E44085" w:rsidRDefault="00C85474" w:rsidP="00C85474"/>
        </w:tc>
        <w:tc>
          <w:tcPr>
            <w:tcW w:w="1620" w:type="dxa"/>
            <w:shd w:val="clear" w:color="auto" w:fill="auto"/>
          </w:tcPr>
          <w:p w:rsidR="00C85474" w:rsidRPr="00E44085" w:rsidRDefault="00C85474" w:rsidP="00C85474"/>
        </w:tc>
        <w:tc>
          <w:tcPr>
            <w:tcW w:w="2160" w:type="dxa"/>
            <w:shd w:val="clear" w:color="auto" w:fill="auto"/>
          </w:tcPr>
          <w:p w:rsidR="00C85474" w:rsidRPr="00E44085" w:rsidRDefault="00C85474" w:rsidP="00DF4B9A"/>
        </w:tc>
      </w:tr>
      <w:tr w:rsidR="00C85474" w:rsidRPr="00E44085" w:rsidTr="00D20738">
        <w:tc>
          <w:tcPr>
            <w:tcW w:w="2112" w:type="dxa"/>
            <w:shd w:val="clear" w:color="auto" w:fill="auto"/>
          </w:tcPr>
          <w:p w:rsidR="00C85474" w:rsidRPr="00E44085" w:rsidRDefault="00C85474" w:rsidP="00DF4B9A"/>
        </w:tc>
        <w:tc>
          <w:tcPr>
            <w:tcW w:w="876" w:type="dxa"/>
            <w:shd w:val="clear" w:color="auto" w:fill="auto"/>
          </w:tcPr>
          <w:p w:rsidR="00C85474" w:rsidRPr="00E44085" w:rsidRDefault="00C85474" w:rsidP="00DF4B9A"/>
        </w:tc>
        <w:tc>
          <w:tcPr>
            <w:tcW w:w="1800" w:type="dxa"/>
            <w:shd w:val="clear" w:color="auto" w:fill="auto"/>
          </w:tcPr>
          <w:p w:rsidR="00C85474" w:rsidRPr="00E44085" w:rsidRDefault="00C85474" w:rsidP="00DF4B9A"/>
        </w:tc>
        <w:tc>
          <w:tcPr>
            <w:tcW w:w="1620" w:type="dxa"/>
            <w:shd w:val="clear" w:color="auto" w:fill="auto"/>
          </w:tcPr>
          <w:p w:rsidR="00C85474" w:rsidRPr="00E44085" w:rsidRDefault="00C85474" w:rsidP="00DF4B9A"/>
        </w:tc>
        <w:tc>
          <w:tcPr>
            <w:tcW w:w="1620" w:type="dxa"/>
            <w:shd w:val="clear" w:color="auto" w:fill="auto"/>
          </w:tcPr>
          <w:p w:rsidR="00C85474" w:rsidRPr="00E44085" w:rsidRDefault="00C85474" w:rsidP="00DF4B9A"/>
        </w:tc>
        <w:tc>
          <w:tcPr>
            <w:tcW w:w="2160" w:type="dxa"/>
            <w:shd w:val="clear" w:color="auto" w:fill="auto"/>
          </w:tcPr>
          <w:p w:rsidR="00C85474" w:rsidRPr="00E44085" w:rsidRDefault="00C85474" w:rsidP="00DF4B9A"/>
        </w:tc>
      </w:tr>
      <w:tr w:rsidR="00C85474" w:rsidRPr="00E44085" w:rsidTr="00D20738">
        <w:tc>
          <w:tcPr>
            <w:tcW w:w="2112" w:type="dxa"/>
            <w:shd w:val="clear" w:color="auto" w:fill="auto"/>
          </w:tcPr>
          <w:p w:rsidR="00C85474" w:rsidRPr="00E44085" w:rsidRDefault="00C85474" w:rsidP="00DF4B9A"/>
        </w:tc>
        <w:tc>
          <w:tcPr>
            <w:tcW w:w="876" w:type="dxa"/>
            <w:shd w:val="clear" w:color="auto" w:fill="auto"/>
          </w:tcPr>
          <w:p w:rsidR="00C85474" w:rsidRPr="00E44085" w:rsidRDefault="00C85474" w:rsidP="00DF4B9A"/>
        </w:tc>
        <w:tc>
          <w:tcPr>
            <w:tcW w:w="1800" w:type="dxa"/>
            <w:shd w:val="clear" w:color="auto" w:fill="auto"/>
          </w:tcPr>
          <w:p w:rsidR="00C85474" w:rsidRPr="00E44085" w:rsidRDefault="00C85474" w:rsidP="00DF4B9A"/>
        </w:tc>
        <w:tc>
          <w:tcPr>
            <w:tcW w:w="1620" w:type="dxa"/>
            <w:shd w:val="clear" w:color="auto" w:fill="auto"/>
          </w:tcPr>
          <w:p w:rsidR="00C85474" w:rsidRPr="00E44085" w:rsidRDefault="00C85474" w:rsidP="00C85474"/>
        </w:tc>
        <w:tc>
          <w:tcPr>
            <w:tcW w:w="1620" w:type="dxa"/>
            <w:shd w:val="clear" w:color="auto" w:fill="auto"/>
          </w:tcPr>
          <w:p w:rsidR="00C85474" w:rsidRPr="00E44085" w:rsidRDefault="00C85474" w:rsidP="00C85474"/>
        </w:tc>
        <w:tc>
          <w:tcPr>
            <w:tcW w:w="2160" w:type="dxa"/>
            <w:shd w:val="clear" w:color="auto" w:fill="auto"/>
          </w:tcPr>
          <w:p w:rsidR="00C85474" w:rsidRPr="00E44085" w:rsidRDefault="00C85474" w:rsidP="00DF4B9A"/>
        </w:tc>
      </w:tr>
      <w:tr w:rsidR="00C85474" w:rsidRPr="00E44085" w:rsidTr="00D20738">
        <w:tc>
          <w:tcPr>
            <w:tcW w:w="2112" w:type="dxa"/>
            <w:shd w:val="clear" w:color="auto" w:fill="auto"/>
          </w:tcPr>
          <w:p w:rsidR="00C85474" w:rsidRPr="00E44085" w:rsidRDefault="00C85474" w:rsidP="00DF4B9A"/>
        </w:tc>
        <w:tc>
          <w:tcPr>
            <w:tcW w:w="876" w:type="dxa"/>
            <w:shd w:val="clear" w:color="auto" w:fill="auto"/>
          </w:tcPr>
          <w:p w:rsidR="00C85474" w:rsidRPr="00E44085" w:rsidRDefault="00C85474" w:rsidP="00DF4B9A"/>
        </w:tc>
        <w:tc>
          <w:tcPr>
            <w:tcW w:w="1800" w:type="dxa"/>
            <w:shd w:val="clear" w:color="auto" w:fill="auto"/>
          </w:tcPr>
          <w:p w:rsidR="00C85474" w:rsidRPr="00E44085" w:rsidRDefault="00C85474" w:rsidP="00DF4B9A"/>
        </w:tc>
        <w:tc>
          <w:tcPr>
            <w:tcW w:w="1620" w:type="dxa"/>
            <w:shd w:val="clear" w:color="auto" w:fill="auto"/>
          </w:tcPr>
          <w:p w:rsidR="00C85474" w:rsidRPr="00E44085" w:rsidRDefault="00C85474" w:rsidP="00C85474"/>
        </w:tc>
        <w:tc>
          <w:tcPr>
            <w:tcW w:w="1620" w:type="dxa"/>
            <w:shd w:val="clear" w:color="auto" w:fill="auto"/>
          </w:tcPr>
          <w:p w:rsidR="00C85474" w:rsidRPr="00E44085" w:rsidRDefault="00C85474" w:rsidP="00C85474"/>
        </w:tc>
        <w:tc>
          <w:tcPr>
            <w:tcW w:w="2160" w:type="dxa"/>
            <w:shd w:val="clear" w:color="auto" w:fill="auto"/>
          </w:tcPr>
          <w:p w:rsidR="00C85474" w:rsidRPr="00E44085" w:rsidRDefault="00C85474" w:rsidP="00DF4B9A"/>
        </w:tc>
      </w:tr>
      <w:tr w:rsidR="00C85474" w:rsidRPr="00E44085" w:rsidTr="00D20738">
        <w:tc>
          <w:tcPr>
            <w:tcW w:w="2112" w:type="dxa"/>
            <w:shd w:val="clear" w:color="auto" w:fill="auto"/>
          </w:tcPr>
          <w:p w:rsidR="00C85474" w:rsidRPr="00E44085" w:rsidRDefault="00C85474" w:rsidP="00DF4B9A"/>
        </w:tc>
        <w:tc>
          <w:tcPr>
            <w:tcW w:w="876" w:type="dxa"/>
            <w:shd w:val="clear" w:color="auto" w:fill="auto"/>
          </w:tcPr>
          <w:p w:rsidR="00C85474" w:rsidRPr="00E44085" w:rsidRDefault="00C85474" w:rsidP="00DF4B9A"/>
        </w:tc>
        <w:tc>
          <w:tcPr>
            <w:tcW w:w="1800" w:type="dxa"/>
            <w:shd w:val="clear" w:color="auto" w:fill="auto"/>
          </w:tcPr>
          <w:p w:rsidR="00C85474" w:rsidRPr="00E44085" w:rsidRDefault="00C85474" w:rsidP="00DF4B9A"/>
        </w:tc>
        <w:tc>
          <w:tcPr>
            <w:tcW w:w="1620" w:type="dxa"/>
            <w:shd w:val="clear" w:color="auto" w:fill="auto"/>
          </w:tcPr>
          <w:p w:rsidR="00C85474" w:rsidRPr="00E44085" w:rsidRDefault="00C85474" w:rsidP="00DF4B9A"/>
        </w:tc>
        <w:tc>
          <w:tcPr>
            <w:tcW w:w="1620" w:type="dxa"/>
            <w:shd w:val="clear" w:color="auto" w:fill="auto"/>
          </w:tcPr>
          <w:p w:rsidR="00C85474" w:rsidRPr="00E44085" w:rsidRDefault="00C85474" w:rsidP="00DF4B9A"/>
        </w:tc>
        <w:tc>
          <w:tcPr>
            <w:tcW w:w="2160" w:type="dxa"/>
            <w:shd w:val="clear" w:color="auto" w:fill="auto"/>
          </w:tcPr>
          <w:p w:rsidR="00C85474" w:rsidRPr="00E44085" w:rsidRDefault="00C85474" w:rsidP="00DF4B9A"/>
        </w:tc>
      </w:tr>
      <w:tr w:rsidR="00C85474" w:rsidRPr="00E44085" w:rsidTr="00D20738">
        <w:tc>
          <w:tcPr>
            <w:tcW w:w="2112" w:type="dxa"/>
            <w:shd w:val="clear" w:color="auto" w:fill="auto"/>
          </w:tcPr>
          <w:p w:rsidR="00C85474" w:rsidRPr="00E44085" w:rsidRDefault="00C85474" w:rsidP="00DF4B9A"/>
        </w:tc>
        <w:tc>
          <w:tcPr>
            <w:tcW w:w="876" w:type="dxa"/>
            <w:shd w:val="clear" w:color="auto" w:fill="auto"/>
          </w:tcPr>
          <w:p w:rsidR="00C85474" w:rsidRPr="00E44085" w:rsidRDefault="00C85474" w:rsidP="00DF4B9A"/>
        </w:tc>
        <w:tc>
          <w:tcPr>
            <w:tcW w:w="1800" w:type="dxa"/>
            <w:shd w:val="clear" w:color="auto" w:fill="auto"/>
          </w:tcPr>
          <w:p w:rsidR="00C85474" w:rsidRPr="00E44085" w:rsidRDefault="00C85474" w:rsidP="00DF4B9A"/>
        </w:tc>
        <w:tc>
          <w:tcPr>
            <w:tcW w:w="1620" w:type="dxa"/>
            <w:shd w:val="clear" w:color="auto" w:fill="auto"/>
          </w:tcPr>
          <w:p w:rsidR="00C85474" w:rsidRPr="00E44085" w:rsidRDefault="00C85474" w:rsidP="00DF4B9A"/>
        </w:tc>
        <w:tc>
          <w:tcPr>
            <w:tcW w:w="1620" w:type="dxa"/>
            <w:shd w:val="clear" w:color="auto" w:fill="auto"/>
          </w:tcPr>
          <w:p w:rsidR="00C85474" w:rsidRPr="00E44085" w:rsidRDefault="00C85474" w:rsidP="00DF4B9A"/>
        </w:tc>
        <w:tc>
          <w:tcPr>
            <w:tcW w:w="2160" w:type="dxa"/>
            <w:shd w:val="clear" w:color="auto" w:fill="auto"/>
          </w:tcPr>
          <w:p w:rsidR="00C85474" w:rsidRPr="00E44085" w:rsidRDefault="00C85474" w:rsidP="00DF4B9A"/>
        </w:tc>
      </w:tr>
      <w:tr w:rsidR="00C85474" w:rsidRPr="00E44085" w:rsidTr="00D20738">
        <w:tc>
          <w:tcPr>
            <w:tcW w:w="2112" w:type="dxa"/>
            <w:shd w:val="clear" w:color="auto" w:fill="auto"/>
          </w:tcPr>
          <w:p w:rsidR="00C85474" w:rsidRPr="00E44085" w:rsidRDefault="00C85474" w:rsidP="00DF4B9A"/>
        </w:tc>
        <w:tc>
          <w:tcPr>
            <w:tcW w:w="876" w:type="dxa"/>
            <w:shd w:val="clear" w:color="auto" w:fill="auto"/>
          </w:tcPr>
          <w:p w:rsidR="00C85474" w:rsidRPr="00E44085" w:rsidRDefault="00C85474" w:rsidP="00DF4B9A"/>
        </w:tc>
        <w:tc>
          <w:tcPr>
            <w:tcW w:w="1800" w:type="dxa"/>
            <w:shd w:val="clear" w:color="auto" w:fill="auto"/>
          </w:tcPr>
          <w:p w:rsidR="00C85474" w:rsidRPr="00E44085" w:rsidRDefault="00C85474" w:rsidP="00DF4B9A"/>
        </w:tc>
        <w:tc>
          <w:tcPr>
            <w:tcW w:w="1620" w:type="dxa"/>
            <w:shd w:val="clear" w:color="auto" w:fill="auto"/>
          </w:tcPr>
          <w:p w:rsidR="00C85474" w:rsidRPr="00E44085" w:rsidRDefault="00C85474" w:rsidP="00DF4B9A"/>
        </w:tc>
        <w:tc>
          <w:tcPr>
            <w:tcW w:w="1620" w:type="dxa"/>
            <w:shd w:val="clear" w:color="auto" w:fill="auto"/>
          </w:tcPr>
          <w:p w:rsidR="00C85474" w:rsidRPr="00E44085" w:rsidRDefault="00C85474" w:rsidP="00DF4B9A"/>
        </w:tc>
        <w:tc>
          <w:tcPr>
            <w:tcW w:w="2160" w:type="dxa"/>
            <w:shd w:val="clear" w:color="auto" w:fill="auto"/>
          </w:tcPr>
          <w:p w:rsidR="00C85474" w:rsidRPr="00E44085" w:rsidRDefault="00C85474" w:rsidP="00DF4B9A"/>
        </w:tc>
      </w:tr>
      <w:tr w:rsidR="00C85474" w:rsidRPr="00E44085" w:rsidTr="00D20738">
        <w:tc>
          <w:tcPr>
            <w:tcW w:w="2112" w:type="dxa"/>
            <w:shd w:val="clear" w:color="auto" w:fill="auto"/>
          </w:tcPr>
          <w:p w:rsidR="00C85474" w:rsidRPr="00E44085" w:rsidRDefault="00C85474" w:rsidP="00DF4B9A"/>
        </w:tc>
        <w:tc>
          <w:tcPr>
            <w:tcW w:w="876" w:type="dxa"/>
            <w:shd w:val="clear" w:color="auto" w:fill="auto"/>
          </w:tcPr>
          <w:p w:rsidR="00C85474" w:rsidRPr="00E44085" w:rsidRDefault="00C85474" w:rsidP="00DF4B9A"/>
        </w:tc>
        <w:tc>
          <w:tcPr>
            <w:tcW w:w="1800" w:type="dxa"/>
            <w:shd w:val="clear" w:color="auto" w:fill="auto"/>
          </w:tcPr>
          <w:p w:rsidR="00C85474" w:rsidRPr="00E44085" w:rsidRDefault="00C85474" w:rsidP="00DF4B9A"/>
        </w:tc>
        <w:tc>
          <w:tcPr>
            <w:tcW w:w="1620" w:type="dxa"/>
            <w:shd w:val="clear" w:color="auto" w:fill="auto"/>
          </w:tcPr>
          <w:p w:rsidR="00C85474" w:rsidRPr="00E44085" w:rsidRDefault="00C85474" w:rsidP="00DF4B9A"/>
        </w:tc>
        <w:tc>
          <w:tcPr>
            <w:tcW w:w="1620" w:type="dxa"/>
            <w:shd w:val="clear" w:color="auto" w:fill="auto"/>
          </w:tcPr>
          <w:p w:rsidR="00C85474" w:rsidRPr="00E44085" w:rsidRDefault="00C85474" w:rsidP="00DF4B9A"/>
        </w:tc>
        <w:tc>
          <w:tcPr>
            <w:tcW w:w="2160" w:type="dxa"/>
            <w:shd w:val="clear" w:color="auto" w:fill="auto"/>
          </w:tcPr>
          <w:p w:rsidR="00C85474" w:rsidRPr="00E44085" w:rsidRDefault="00C85474" w:rsidP="00DF4B9A"/>
        </w:tc>
      </w:tr>
      <w:tr w:rsidR="00A566E4" w:rsidRPr="00E44085" w:rsidTr="00D20738">
        <w:tc>
          <w:tcPr>
            <w:tcW w:w="2112" w:type="dxa"/>
            <w:shd w:val="clear" w:color="auto" w:fill="auto"/>
          </w:tcPr>
          <w:p w:rsidR="00A566E4" w:rsidRPr="00E44085" w:rsidRDefault="00A566E4" w:rsidP="00DF4B9A"/>
        </w:tc>
        <w:tc>
          <w:tcPr>
            <w:tcW w:w="876" w:type="dxa"/>
            <w:shd w:val="clear" w:color="auto" w:fill="auto"/>
          </w:tcPr>
          <w:p w:rsidR="00A566E4" w:rsidRPr="00E44085" w:rsidRDefault="00A566E4" w:rsidP="00DF4B9A"/>
        </w:tc>
        <w:tc>
          <w:tcPr>
            <w:tcW w:w="1800" w:type="dxa"/>
            <w:shd w:val="clear" w:color="auto" w:fill="auto"/>
          </w:tcPr>
          <w:p w:rsidR="00A566E4" w:rsidRPr="00E44085" w:rsidRDefault="00A566E4" w:rsidP="00DF4B9A"/>
        </w:tc>
        <w:tc>
          <w:tcPr>
            <w:tcW w:w="1620" w:type="dxa"/>
            <w:shd w:val="clear" w:color="auto" w:fill="auto"/>
          </w:tcPr>
          <w:p w:rsidR="00A566E4" w:rsidRPr="00E44085" w:rsidRDefault="00A566E4" w:rsidP="00DF4B9A"/>
        </w:tc>
        <w:tc>
          <w:tcPr>
            <w:tcW w:w="1620" w:type="dxa"/>
            <w:shd w:val="clear" w:color="auto" w:fill="auto"/>
          </w:tcPr>
          <w:p w:rsidR="00A566E4" w:rsidRPr="00E44085" w:rsidRDefault="00A566E4" w:rsidP="00DF4B9A"/>
        </w:tc>
        <w:tc>
          <w:tcPr>
            <w:tcW w:w="2160" w:type="dxa"/>
            <w:shd w:val="clear" w:color="auto" w:fill="auto"/>
          </w:tcPr>
          <w:p w:rsidR="00A566E4" w:rsidRPr="00E44085" w:rsidRDefault="00A566E4" w:rsidP="00DF4B9A"/>
        </w:tc>
      </w:tr>
      <w:tr w:rsidR="00A566E4" w:rsidRPr="00E44085" w:rsidTr="00D20738">
        <w:tc>
          <w:tcPr>
            <w:tcW w:w="2112" w:type="dxa"/>
            <w:shd w:val="clear" w:color="auto" w:fill="auto"/>
          </w:tcPr>
          <w:p w:rsidR="00A566E4" w:rsidRPr="00E44085" w:rsidRDefault="00A566E4" w:rsidP="00DF4B9A"/>
        </w:tc>
        <w:tc>
          <w:tcPr>
            <w:tcW w:w="876" w:type="dxa"/>
            <w:shd w:val="clear" w:color="auto" w:fill="auto"/>
          </w:tcPr>
          <w:p w:rsidR="00A566E4" w:rsidRPr="00E44085" w:rsidRDefault="00A566E4" w:rsidP="00DF4B9A"/>
        </w:tc>
        <w:tc>
          <w:tcPr>
            <w:tcW w:w="1800" w:type="dxa"/>
            <w:shd w:val="clear" w:color="auto" w:fill="auto"/>
          </w:tcPr>
          <w:p w:rsidR="00A566E4" w:rsidRPr="00E44085" w:rsidRDefault="00A566E4" w:rsidP="00DF4B9A"/>
        </w:tc>
        <w:tc>
          <w:tcPr>
            <w:tcW w:w="1620" w:type="dxa"/>
            <w:shd w:val="clear" w:color="auto" w:fill="auto"/>
          </w:tcPr>
          <w:p w:rsidR="00A566E4" w:rsidRPr="00E44085" w:rsidRDefault="00A566E4" w:rsidP="00DF4B9A"/>
        </w:tc>
        <w:tc>
          <w:tcPr>
            <w:tcW w:w="1620" w:type="dxa"/>
            <w:shd w:val="clear" w:color="auto" w:fill="auto"/>
          </w:tcPr>
          <w:p w:rsidR="00A566E4" w:rsidRPr="00E44085" w:rsidRDefault="00A566E4" w:rsidP="00DF4B9A"/>
        </w:tc>
        <w:tc>
          <w:tcPr>
            <w:tcW w:w="2160" w:type="dxa"/>
            <w:shd w:val="clear" w:color="auto" w:fill="auto"/>
          </w:tcPr>
          <w:p w:rsidR="00A566E4" w:rsidRPr="00E44085" w:rsidRDefault="00A566E4" w:rsidP="00DF4B9A"/>
        </w:tc>
      </w:tr>
      <w:tr w:rsidR="00A566E4" w:rsidRPr="00E44085" w:rsidTr="00D20738">
        <w:tc>
          <w:tcPr>
            <w:tcW w:w="2112" w:type="dxa"/>
            <w:shd w:val="clear" w:color="auto" w:fill="auto"/>
          </w:tcPr>
          <w:p w:rsidR="00A566E4" w:rsidRPr="00E44085" w:rsidRDefault="00A566E4" w:rsidP="00DF4B9A"/>
        </w:tc>
        <w:tc>
          <w:tcPr>
            <w:tcW w:w="876" w:type="dxa"/>
            <w:shd w:val="clear" w:color="auto" w:fill="auto"/>
          </w:tcPr>
          <w:p w:rsidR="00A566E4" w:rsidRPr="00E44085" w:rsidRDefault="00A566E4" w:rsidP="00DF4B9A"/>
        </w:tc>
        <w:tc>
          <w:tcPr>
            <w:tcW w:w="1800" w:type="dxa"/>
            <w:shd w:val="clear" w:color="auto" w:fill="auto"/>
          </w:tcPr>
          <w:p w:rsidR="00A566E4" w:rsidRPr="00E44085" w:rsidRDefault="00A566E4" w:rsidP="00DF4B9A"/>
        </w:tc>
        <w:tc>
          <w:tcPr>
            <w:tcW w:w="1620" w:type="dxa"/>
            <w:shd w:val="clear" w:color="auto" w:fill="auto"/>
          </w:tcPr>
          <w:p w:rsidR="00A566E4" w:rsidRPr="00E44085" w:rsidRDefault="00A566E4" w:rsidP="00DF4B9A"/>
        </w:tc>
        <w:tc>
          <w:tcPr>
            <w:tcW w:w="1620" w:type="dxa"/>
            <w:shd w:val="clear" w:color="auto" w:fill="auto"/>
          </w:tcPr>
          <w:p w:rsidR="00A566E4" w:rsidRPr="00E44085" w:rsidRDefault="00A566E4" w:rsidP="00DF4B9A"/>
        </w:tc>
        <w:tc>
          <w:tcPr>
            <w:tcW w:w="2160" w:type="dxa"/>
            <w:shd w:val="clear" w:color="auto" w:fill="auto"/>
          </w:tcPr>
          <w:p w:rsidR="00A566E4" w:rsidRPr="00E44085" w:rsidRDefault="00A566E4" w:rsidP="00DF4B9A"/>
        </w:tc>
      </w:tr>
      <w:tr w:rsidR="00A566E4" w:rsidRPr="00E44085" w:rsidTr="00D20738">
        <w:tc>
          <w:tcPr>
            <w:tcW w:w="2112" w:type="dxa"/>
            <w:shd w:val="clear" w:color="auto" w:fill="auto"/>
          </w:tcPr>
          <w:p w:rsidR="00A566E4" w:rsidRPr="00E44085" w:rsidRDefault="00A566E4" w:rsidP="00DF4B9A"/>
        </w:tc>
        <w:tc>
          <w:tcPr>
            <w:tcW w:w="876" w:type="dxa"/>
            <w:shd w:val="clear" w:color="auto" w:fill="auto"/>
          </w:tcPr>
          <w:p w:rsidR="00A566E4" w:rsidRPr="00E44085" w:rsidRDefault="00A566E4" w:rsidP="00DF4B9A"/>
        </w:tc>
        <w:tc>
          <w:tcPr>
            <w:tcW w:w="1800" w:type="dxa"/>
            <w:shd w:val="clear" w:color="auto" w:fill="auto"/>
          </w:tcPr>
          <w:p w:rsidR="00A566E4" w:rsidRPr="00E44085" w:rsidRDefault="00A566E4" w:rsidP="00DF4B9A"/>
        </w:tc>
        <w:tc>
          <w:tcPr>
            <w:tcW w:w="1620" w:type="dxa"/>
            <w:shd w:val="clear" w:color="auto" w:fill="auto"/>
          </w:tcPr>
          <w:p w:rsidR="00A566E4" w:rsidRPr="00E44085" w:rsidRDefault="00A566E4" w:rsidP="00DF4B9A"/>
        </w:tc>
        <w:tc>
          <w:tcPr>
            <w:tcW w:w="1620" w:type="dxa"/>
            <w:shd w:val="clear" w:color="auto" w:fill="auto"/>
          </w:tcPr>
          <w:p w:rsidR="00A566E4" w:rsidRPr="00E44085" w:rsidRDefault="00A566E4" w:rsidP="00DF4B9A"/>
        </w:tc>
        <w:tc>
          <w:tcPr>
            <w:tcW w:w="2160" w:type="dxa"/>
            <w:shd w:val="clear" w:color="auto" w:fill="auto"/>
          </w:tcPr>
          <w:p w:rsidR="00A566E4" w:rsidRPr="00E44085" w:rsidRDefault="00A566E4" w:rsidP="00DF4B9A"/>
        </w:tc>
      </w:tr>
      <w:tr w:rsidR="00A566E4" w:rsidRPr="00E44085" w:rsidTr="00D20738">
        <w:tc>
          <w:tcPr>
            <w:tcW w:w="2112" w:type="dxa"/>
            <w:shd w:val="clear" w:color="auto" w:fill="auto"/>
          </w:tcPr>
          <w:p w:rsidR="00A566E4" w:rsidRPr="00E44085" w:rsidRDefault="00A566E4" w:rsidP="00DF4B9A"/>
        </w:tc>
        <w:tc>
          <w:tcPr>
            <w:tcW w:w="876" w:type="dxa"/>
            <w:shd w:val="clear" w:color="auto" w:fill="auto"/>
          </w:tcPr>
          <w:p w:rsidR="00A566E4" w:rsidRPr="00E44085" w:rsidRDefault="00A566E4" w:rsidP="00DF4B9A"/>
        </w:tc>
        <w:tc>
          <w:tcPr>
            <w:tcW w:w="1800" w:type="dxa"/>
            <w:shd w:val="clear" w:color="auto" w:fill="auto"/>
          </w:tcPr>
          <w:p w:rsidR="00A566E4" w:rsidRPr="00E44085" w:rsidRDefault="00A566E4" w:rsidP="00DF4B9A"/>
        </w:tc>
        <w:tc>
          <w:tcPr>
            <w:tcW w:w="1620" w:type="dxa"/>
            <w:shd w:val="clear" w:color="auto" w:fill="auto"/>
          </w:tcPr>
          <w:p w:rsidR="00A566E4" w:rsidRPr="00E44085" w:rsidRDefault="00A566E4" w:rsidP="00DF4B9A"/>
        </w:tc>
        <w:tc>
          <w:tcPr>
            <w:tcW w:w="1620" w:type="dxa"/>
            <w:shd w:val="clear" w:color="auto" w:fill="auto"/>
          </w:tcPr>
          <w:p w:rsidR="00A566E4" w:rsidRPr="00E44085" w:rsidRDefault="00A566E4" w:rsidP="00DF4B9A"/>
        </w:tc>
        <w:tc>
          <w:tcPr>
            <w:tcW w:w="2160" w:type="dxa"/>
            <w:shd w:val="clear" w:color="auto" w:fill="auto"/>
          </w:tcPr>
          <w:p w:rsidR="00A566E4" w:rsidRPr="00E44085" w:rsidRDefault="00A566E4" w:rsidP="00DF4B9A"/>
        </w:tc>
      </w:tr>
      <w:tr w:rsidR="00A566E4" w:rsidRPr="00E44085" w:rsidTr="00D20738">
        <w:tc>
          <w:tcPr>
            <w:tcW w:w="2112" w:type="dxa"/>
            <w:shd w:val="clear" w:color="auto" w:fill="auto"/>
          </w:tcPr>
          <w:p w:rsidR="00A566E4" w:rsidRPr="00E44085" w:rsidRDefault="00A566E4" w:rsidP="00DF4B9A"/>
        </w:tc>
        <w:tc>
          <w:tcPr>
            <w:tcW w:w="876" w:type="dxa"/>
            <w:shd w:val="clear" w:color="auto" w:fill="auto"/>
          </w:tcPr>
          <w:p w:rsidR="00A566E4" w:rsidRPr="00E44085" w:rsidRDefault="00A566E4" w:rsidP="00DF4B9A"/>
        </w:tc>
        <w:tc>
          <w:tcPr>
            <w:tcW w:w="1800" w:type="dxa"/>
            <w:shd w:val="clear" w:color="auto" w:fill="auto"/>
          </w:tcPr>
          <w:p w:rsidR="00A566E4" w:rsidRPr="00E44085" w:rsidRDefault="00A566E4" w:rsidP="00DF4B9A"/>
        </w:tc>
        <w:tc>
          <w:tcPr>
            <w:tcW w:w="1620" w:type="dxa"/>
            <w:shd w:val="clear" w:color="auto" w:fill="auto"/>
          </w:tcPr>
          <w:p w:rsidR="00A566E4" w:rsidRPr="00E44085" w:rsidRDefault="00A566E4" w:rsidP="00DF4B9A"/>
        </w:tc>
        <w:tc>
          <w:tcPr>
            <w:tcW w:w="1620" w:type="dxa"/>
            <w:shd w:val="clear" w:color="auto" w:fill="auto"/>
          </w:tcPr>
          <w:p w:rsidR="00A566E4" w:rsidRPr="00E44085" w:rsidRDefault="00A566E4" w:rsidP="00DF4B9A"/>
        </w:tc>
        <w:tc>
          <w:tcPr>
            <w:tcW w:w="2160" w:type="dxa"/>
            <w:shd w:val="clear" w:color="auto" w:fill="auto"/>
          </w:tcPr>
          <w:p w:rsidR="00A566E4" w:rsidRPr="00E44085" w:rsidRDefault="00A566E4" w:rsidP="00DF4B9A"/>
        </w:tc>
      </w:tr>
    </w:tbl>
    <w:p w:rsidR="00280AA0" w:rsidRPr="00E44085" w:rsidRDefault="00280AA0" w:rsidP="00DF4B9A">
      <w:bookmarkStart w:id="0" w:name="_GoBack"/>
      <w:bookmarkEnd w:id="0"/>
    </w:p>
    <w:sectPr w:rsidR="00280AA0" w:rsidRPr="00E44085" w:rsidSect="00656A2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B785B" w:rsidRDefault="00BB785B">
      <w:r>
        <w:separator/>
      </w:r>
    </w:p>
  </w:endnote>
  <w:endnote w:type="continuationSeparator" w:id="0">
    <w:p w:rsidR="00BB785B" w:rsidRDefault="00BB78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36AB" w:rsidRDefault="001D36AB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417F" w:rsidRPr="001D36AB" w:rsidRDefault="001D36AB" w:rsidP="001D36AB">
    <w:pPr>
      <w:tabs>
        <w:tab w:val="left" w:pos="4593"/>
        <w:tab w:val="left" w:pos="5897"/>
        <w:tab w:val="right" w:pos="9543"/>
      </w:tabs>
      <w:jc w:val="right"/>
      <w:rPr>
        <w:rFonts w:ascii="Verdana" w:hAnsi="Verdana"/>
        <w:color w:val="000000"/>
        <w:sz w:val="16"/>
        <w:szCs w:val="16"/>
      </w:rPr>
    </w:pPr>
    <w:r>
      <w:rPr>
        <w:rFonts w:ascii="Verdana" w:hAnsi="Verdana"/>
        <w:sz w:val="16"/>
        <w:szCs w:val="16"/>
      </w:rPr>
      <w:t>Side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PAGE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1</w:t>
    </w:r>
    <w:r w:rsidRPr="00ED655A">
      <w:rPr>
        <w:rFonts w:ascii="Verdana" w:hAnsi="Verdana"/>
        <w:sz w:val="16"/>
        <w:szCs w:val="16"/>
      </w:rPr>
      <w:fldChar w:fldCharType="end"/>
    </w:r>
    <w:r w:rsidRPr="00ED655A">
      <w:rPr>
        <w:rFonts w:ascii="Verdana" w:hAnsi="Verdana"/>
        <w:sz w:val="16"/>
        <w:szCs w:val="16"/>
      </w:rPr>
      <w:t xml:space="preserve"> </w:t>
    </w:r>
    <w:r>
      <w:rPr>
        <w:rFonts w:ascii="Verdana" w:hAnsi="Verdana"/>
        <w:sz w:val="16"/>
        <w:szCs w:val="16"/>
      </w:rPr>
      <w:t>av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NUMPAGES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1</w:t>
    </w:r>
    <w:r w:rsidRPr="00ED655A">
      <w:rPr>
        <w:rFonts w:ascii="Verdana" w:hAnsi="Verdana"/>
        <w:sz w:val="16"/>
        <w:szCs w:val="16"/>
      </w:rPr>
      <w:fldChar w:fldCharType="end"/>
    </w:r>
    <w:r>
      <w:rPr>
        <w:rFonts w:ascii="Verdana" w:hAnsi="Verdana"/>
        <w:sz w:val="16"/>
        <w:szCs w:val="16"/>
      </w:rPr>
      <w:tab/>
      <w:t xml:space="preserve">Oppdatert: </w:t>
    </w:r>
    <w:r>
      <w:rPr>
        <w:rFonts w:ascii="Verdana" w:hAnsi="Verdana"/>
        <w:sz w:val="16"/>
        <w:szCs w:val="16"/>
      </w:rPr>
      <w:fldChar w:fldCharType="begin"/>
    </w:r>
    <w:r>
      <w:rPr>
        <w:rFonts w:ascii="Verdana" w:hAnsi="Verdana"/>
        <w:sz w:val="16"/>
        <w:szCs w:val="16"/>
      </w:rPr>
      <w:instrText xml:space="preserve"> DATE \@ "dd/MM/yyyy" </w:instrText>
    </w:r>
    <w:r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14/07/2020</w:t>
    </w:r>
    <w:r>
      <w:rPr>
        <w:rFonts w:ascii="Verdana" w:hAnsi="Verdana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36AB" w:rsidRDefault="001D36AB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785B" w:rsidRDefault="00BB785B">
      <w:r>
        <w:separator/>
      </w:r>
    </w:p>
  </w:footnote>
  <w:footnote w:type="continuationSeparator" w:id="0">
    <w:p w:rsidR="00BB785B" w:rsidRDefault="00BB78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36AB" w:rsidRDefault="001D36AB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417F" w:rsidRPr="00A566E4" w:rsidRDefault="00E44085">
    <w:pPr>
      <w:pStyle w:val="Topptekst"/>
      <w:rPr>
        <w:rFonts w:ascii="Verdana" w:hAnsi="Verdana"/>
        <w:b/>
        <w:sz w:val="24"/>
        <w:szCs w:val="24"/>
      </w:rPr>
    </w:pPr>
    <w:r>
      <w:rPr>
        <w:rFonts w:ascii="Verdana" w:hAnsi="Verdana"/>
        <w:b/>
        <w:sz w:val="24"/>
        <w:szCs w:val="24"/>
      </w:rPr>
      <w:t>Ressursmatrise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36AB" w:rsidRDefault="001D36AB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B95EDCCA"/>
    <w:lvl w:ilvl="0">
      <w:start w:val="1"/>
      <w:numFmt w:val="lowerLetter"/>
      <w:pStyle w:val="Nummerertliste5"/>
      <w:lvlText w:val="%1."/>
      <w:lvlJc w:val="left"/>
      <w:pPr>
        <w:tabs>
          <w:tab w:val="num" w:pos="1554"/>
        </w:tabs>
        <w:ind w:left="1554" w:hanging="363"/>
      </w:pPr>
      <w:rPr>
        <w:rFonts w:hint="default"/>
      </w:rPr>
    </w:lvl>
  </w:abstractNum>
  <w:abstractNum w:abstractNumId="1" w15:restartNumberingAfterBreak="0">
    <w:nsid w:val="FFFFFF7D"/>
    <w:multiLevelType w:val="singleLevel"/>
    <w:tmpl w:val="96B072B8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81"/>
    <w:multiLevelType w:val="singleLevel"/>
    <w:tmpl w:val="C826F36C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167A7ED5"/>
    <w:multiLevelType w:val="multilevel"/>
    <w:tmpl w:val="45925748"/>
    <w:lvl w:ilvl="0">
      <w:start w:val="1"/>
      <w:numFmt w:val="upperLetter"/>
      <w:pStyle w:val="Heading1a"/>
      <w:lvlText w:val="App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a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a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a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" w15:restartNumberingAfterBreak="0">
    <w:nsid w:val="1751377E"/>
    <w:multiLevelType w:val="multilevel"/>
    <w:tmpl w:val="7FD6B98A"/>
    <w:lvl w:ilvl="0">
      <w:start w:val="1"/>
      <w:numFmt w:val="decimal"/>
      <w:pStyle w:val="Overskrift1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Overskrift2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Overskrift3"/>
      <w:isLgl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Oversk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9AF10BB"/>
    <w:multiLevelType w:val="multilevel"/>
    <w:tmpl w:val="3154B32A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num w:numId="1">
    <w:abstractNumId w:val="5"/>
  </w:num>
  <w:num w:numId="2">
    <w:abstractNumId w:val="5"/>
  </w:num>
  <w:num w:numId="3">
    <w:abstractNumId w:val="5"/>
  </w:num>
  <w:num w:numId="4">
    <w:abstractNumId w:val="5"/>
  </w:num>
  <w:num w:numId="5">
    <w:abstractNumId w:val="4"/>
  </w:num>
  <w:num w:numId="6">
    <w:abstractNumId w:val="3"/>
  </w:num>
  <w:num w:numId="7">
    <w:abstractNumId w:val="4"/>
  </w:num>
  <w:num w:numId="8">
    <w:abstractNumId w:val="3"/>
  </w:num>
  <w:num w:numId="9">
    <w:abstractNumId w:val="4"/>
  </w:num>
  <w:num w:numId="10">
    <w:abstractNumId w:val="3"/>
  </w:num>
  <w:num w:numId="11">
    <w:abstractNumId w:val="4"/>
  </w:num>
  <w:num w:numId="12">
    <w:abstractNumId w:val="3"/>
  </w:num>
  <w:num w:numId="13">
    <w:abstractNumId w:val="1"/>
  </w:num>
  <w:num w:numId="14">
    <w:abstractNumId w:val="1"/>
  </w:num>
  <w:num w:numId="15">
    <w:abstractNumId w:val="2"/>
  </w:num>
  <w:num w:numId="16">
    <w:abstractNumId w:val="2"/>
  </w:num>
  <w:num w:numId="17">
    <w:abstractNumId w:val="1"/>
  </w:num>
  <w:num w:numId="18">
    <w:abstractNumId w:val="0"/>
  </w:num>
  <w:num w:numId="19">
    <w:abstractNumId w:val="0"/>
  </w:num>
  <w:num w:numId="20">
    <w:abstractNumId w:val="1"/>
  </w:num>
  <w:num w:numId="21">
    <w:abstractNumId w:val="0"/>
  </w:num>
  <w:num w:numId="22">
    <w:abstractNumId w:val="3"/>
  </w:num>
  <w:num w:numId="23">
    <w:abstractNumId w:val="3"/>
  </w:num>
  <w:num w:numId="24">
    <w:abstractNumId w:val="3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E5196"/>
    <w:rsid w:val="00006D12"/>
    <w:rsid w:val="00010CCF"/>
    <w:rsid w:val="00012342"/>
    <w:rsid w:val="00017167"/>
    <w:rsid w:val="00020694"/>
    <w:rsid w:val="00020ED1"/>
    <w:rsid w:val="00023525"/>
    <w:rsid w:val="00027D77"/>
    <w:rsid w:val="00034A78"/>
    <w:rsid w:val="00036227"/>
    <w:rsid w:val="000438C2"/>
    <w:rsid w:val="00060C2A"/>
    <w:rsid w:val="0006350E"/>
    <w:rsid w:val="00097D2B"/>
    <w:rsid w:val="000B760F"/>
    <w:rsid w:val="000D1D15"/>
    <w:rsid w:val="000D3DBF"/>
    <w:rsid w:val="000F3F32"/>
    <w:rsid w:val="00104E6F"/>
    <w:rsid w:val="00105677"/>
    <w:rsid w:val="001241C4"/>
    <w:rsid w:val="001318F3"/>
    <w:rsid w:val="001356A6"/>
    <w:rsid w:val="00137E3B"/>
    <w:rsid w:val="001411C9"/>
    <w:rsid w:val="00141C61"/>
    <w:rsid w:val="00151E5C"/>
    <w:rsid w:val="00156460"/>
    <w:rsid w:val="00156864"/>
    <w:rsid w:val="001568CD"/>
    <w:rsid w:val="00172E1C"/>
    <w:rsid w:val="001973B0"/>
    <w:rsid w:val="001A5D1D"/>
    <w:rsid w:val="001A79D9"/>
    <w:rsid w:val="001B4404"/>
    <w:rsid w:val="001C7C5B"/>
    <w:rsid w:val="001D25FF"/>
    <w:rsid w:val="001D2BCA"/>
    <w:rsid w:val="001D36AB"/>
    <w:rsid w:val="001E05E7"/>
    <w:rsid w:val="001F236E"/>
    <w:rsid w:val="002057FB"/>
    <w:rsid w:val="002223BB"/>
    <w:rsid w:val="002254BA"/>
    <w:rsid w:val="0022631E"/>
    <w:rsid w:val="002306B0"/>
    <w:rsid w:val="0024615F"/>
    <w:rsid w:val="00270CBB"/>
    <w:rsid w:val="00274CF1"/>
    <w:rsid w:val="00280AA0"/>
    <w:rsid w:val="002824AD"/>
    <w:rsid w:val="00284DAE"/>
    <w:rsid w:val="0029519D"/>
    <w:rsid w:val="002975D1"/>
    <w:rsid w:val="002D5692"/>
    <w:rsid w:val="002F1B17"/>
    <w:rsid w:val="002F2B20"/>
    <w:rsid w:val="002F7381"/>
    <w:rsid w:val="0030393E"/>
    <w:rsid w:val="00317713"/>
    <w:rsid w:val="003220F6"/>
    <w:rsid w:val="00322C00"/>
    <w:rsid w:val="003240B3"/>
    <w:rsid w:val="00325F74"/>
    <w:rsid w:val="00335383"/>
    <w:rsid w:val="0034508E"/>
    <w:rsid w:val="003561E7"/>
    <w:rsid w:val="0036729D"/>
    <w:rsid w:val="00370091"/>
    <w:rsid w:val="00382A3E"/>
    <w:rsid w:val="003916B7"/>
    <w:rsid w:val="00391EC9"/>
    <w:rsid w:val="00397395"/>
    <w:rsid w:val="003A065F"/>
    <w:rsid w:val="003A2048"/>
    <w:rsid w:val="003A74DE"/>
    <w:rsid w:val="003B0C57"/>
    <w:rsid w:val="003B353E"/>
    <w:rsid w:val="003B4884"/>
    <w:rsid w:val="003C1493"/>
    <w:rsid w:val="003C2154"/>
    <w:rsid w:val="003E7B27"/>
    <w:rsid w:val="00400929"/>
    <w:rsid w:val="00400D43"/>
    <w:rsid w:val="00417014"/>
    <w:rsid w:val="00442ED3"/>
    <w:rsid w:val="004714A9"/>
    <w:rsid w:val="00476106"/>
    <w:rsid w:val="00480259"/>
    <w:rsid w:val="00485E1B"/>
    <w:rsid w:val="00492038"/>
    <w:rsid w:val="004920FB"/>
    <w:rsid w:val="004A7AF7"/>
    <w:rsid w:val="004C3D29"/>
    <w:rsid w:val="004D3A1B"/>
    <w:rsid w:val="004D4261"/>
    <w:rsid w:val="004D7B76"/>
    <w:rsid w:val="004E4F4C"/>
    <w:rsid w:val="00505599"/>
    <w:rsid w:val="00510F02"/>
    <w:rsid w:val="00520093"/>
    <w:rsid w:val="00520776"/>
    <w:rsid w:val="005255A7"/>
    <w:rsid w:val="005269A8"/>
    <w:rsid w:val="00533073"/>
    <w:rsid w:val="00534FE6"/>
    <w:rsid w:val="005419A6"/>
    <w:rsid w:val="00545BE1"/>
    <w:rsid w:val="00563310"/>
    <w:rsid w:val="005708AE"/>
    <w:rsid w:val="00593F9E"/>
    <w:rsid w:val="005B5A50"/>
    <w:rsid w:val="005C51E0"/>
    <w:rsid w:val="005C68D9"/>
    <w:rsid w:val="005D512C"/>
    <w:rsid w:val="005E5057"/>
    <w:rsid w:val="005F1553"/>
    <w:rsid w:val="005F3B2F"/>
    <w:rsid w:val="005F6AFA"/>
    <w:rsid w:val="006065A5"/>
    <w:rsid w:val="00656A21"/>
    <w:rsid w:val="006617AC"/>
    <w:rsid w:val="00665FBB"/>
    <w:rsid w:val="0067409F"/>
    <w:rsid w:val="0068100E"/>
    <w:rsid w:val="00681D02"/>
    <w:rsid w:val="0069679F"/>
    <w:rsid w:val="006A3B1A"/>
    <w:rsid w:val="006B1C60"/>
    <w:rsid w:val="006C17D5"/>
    <w:rsid w:val="006C21ED"/>
    <w:rsid w:val="006C308F"/>
    <w:rsid w:val="006C64E8"/>
    <w:rsid w:val="006E662D"/>
    <w:rsid w:val="006E70FA"/>
    <w:rsid w:val="006F0A9A"/>
    <w:rsid w:val="006F3BFC"/>
    <w:rsid w:val="006F5D1E"/>
    <w:rsid w:val="0070171D"/>
    <w:rsid w:val="0070647B"/>
    <w:rsid w:val="00714DBE"/>
    <w:rsid w:val="00721A23"/>
    <w:rsid w:val="0072542E"/>
    <w:rsid w:val="00731989"/>
    <w:rsid w:val="007341AA"/>
    <w:rsid w:val="00735A3B"/>
    <w:rsid w:val="007462D9"/>
    <w:rsid w:val="00766969"/>
    <w:rsid w:val="00772E62"/>
    <w:rsid w:val="00777807"/>
    <w:rsid w:val="007874E7"/>
    <w:rsid w:val="0079230D"/>
    <w:rsid w:val="007A42B4"/>
    <w:rsid w:val="007A4D38"/>
    <w:rsid w:val="007A7663"/>
    <w:rsid w:val="007B4B58"/>
    <w:rsid w:val="007B602D"/>
    <w:rsid w:val="007C156A"/>
    <w:rsid w:val="007C19FE"/>
    <w:rsid w:val="007C4D17"/>
    <w:rsid w:val="007C7EE5"/>
    <w:rsid w:val="007D09FD"/>
    <w:rsid w:val="007E2951"/>
    <w:rsid w:val="007E6EE6"/>
    <w:rsid w:val="007F4472"/>
    <w:rsid w:val="007F5194"/>
    <w:rsid w:val="00803E08"/>
    <w:rsid w:val="0080723D"/>
    <w:rsid w:val="00843281"/>
    <w:rsid w:val="00871D61"/>
    <w:rsid w:val="00875AFA"/>
    <w:rsid w:val="008A0BD2"/>
    <w:rsid w:val="008A1C06"/>
    <w:rsid w:val="008B42C9"/>
    <w:rsid w:val="008B4330"/>
    <w:rsid w:val="008B5211"/>
    <w:rsid w:val="008B7190"/>
    <w:rsid w:val="008D7464"/>
    <w:rsid w:val="008E5196"/>
    <w:rsid w:val="008F10CD"/>
    <w:rsid w:val="008F3068"/>
    <w:rsid w:val="00906789"/>
    <w:rsid w:val="00907A24"/>
    <w:rsid w:val="00912D2D"/>
    <w:rsid w:val="00924852"/>
    <w:rsid w:val="009257C3"/>
    <w:rsid w:val="00926AAF"/>
    <w:rsid w:val="00931387"/>
    <w:rsid w:val="00964518"/>
    <w:rsid w:val="009729E3"/>
    <w:rsid w:val="009758E1"/>
    <w:rsid w:val="009763C5"/>
    <w:rsid w:val="00977CB9"/>
    <w:rsid w:val="00995807"/>
    <w:rsid w:val="00997B11"/>
    <w:rsid w:val="009A30DA"/>
    <w:rsid w:val="009A3BE8"/>
    <w:rsid w:val="009B11DF"/>
    <w:rsid w:val="009B4665"/>
    <w:rsid w:val="009B6A61"/>
    <w:rsid w:val="009C33AD"/>
    <w:rsid w:val="009C69DC"/>
    <w:rsid w:val="009D368E"/>
    <w:rsid w:val="009E5E70"/>
    <w:rsid w:val="009F1454"/>
    <w:rsid w:val="00A03B6A"/>
    <w:rsid w:val="00A22264"/>
    <w:rsid w:val="00A321A3"/>
    <w:rsid w:val="00A33618"/>
    <w:rsid w:val="00A45542"/>
    <w:rsid w:val="00A47309"/>
    <w:rsid w:val="00A54E3D"/>
    <w:rsid w:val="00A566E4"/>
    <w:rsid w:val="00A658DC"/>
    <w:rsid w:val="00A6662D"/>
    <w:rsid w:val="00A73C3B"/>
    <w:rsid w:val="00A80B3C"/>
    <w:rsid w:val="00A81548"/>
    <w:rsid w:val="00AA037C"/>
    <w:rsid w:val="00AB032B"/>
    <w:rsid w:val="00AD725B"/>
    <w:rsid w:val="00AE0768"/>
    <w:rsid w:val="00AE1ADE"/>
    <w:rsid w:val="00AE4F11"/>
    <w:rsid w:val="00AF658C"/>
    <w:rsid w:val="00B03635"/>
    <w:rsid w:val="00B06FD4"/>
    <w:rsid w:val="00B212D3"/>
    <w:rsid w:val="00B31784"/>
    <w:rsid w:val="00B40616"/>
    <w:rsid w:val="00B52716"/>
    <w:rsid w:val="00B6114C"/>
    <w:rsid w:val="00B63246"/>
    <w:rsid w:val="00B97F05"/>
    <w:rsid w:val="00BA5B66"/>
    <w:rsid w:val="00BA6530"/>
    <w:rsid w:val="00BB1E27"/>
    <w:rsid w:val="00BB4D59"/>
    <w:rsid w:val="00BB5E4D"/>
    <w:rsid w:val="00BB628A"/>
    <w:rsid w:val="00BB785B"/>
    <w:rsid w:val="00BD7873"/>
    <w:rsid w:val="00BD7EF3"/>
    <w:rsid w:val="00BE1CD2"/>
    <w:rsid w:val="00BE4DCF"/>
    <w:rsid w:val="00BF5CE8"/>
    <w:rsid w:val="00C023A8"/>
    <w:rsid w:val="00C15B5F"/>
    <w:rsid w:val="00C245C7"/>
    <w:rsid w:val="00C37DB9"/>
    <w:rsid w:val="00C43B5C"/>
    <w:rsid w:val="00C510D3"/>
    <w:rsid w:val="00C71F70"/>
    <w:rsid w:val="00C72B5D"/>
    <w:rsid w:val="00C75F00"/>
    <w:rsid w:val="00C85474"/>
    <w:rsid w:val="00C90EAC"/>
    <w:rsid w:val="00CA0F83"/>
    <w:rsid w:val="00CB6D76"/>
    <w:rsid w:val="00CC1353"/>
    <w:rsid w:val="00CC4F96"/>
    <w:rsid w:val="00CD7852"/>
    <w:rsid w:val="00CE72EC"/>
    <w:rsid w:val="00CF63D1"/>
    <w:rsid w:val="00D06165"/>
    <w:rsid w:val="00D20738"/>
    <w:rsid w:val="00D34FF6"/>
    <w:rsid w:val="00D515F6"/>
    <w:rsid w:val="00D52733"/>
    <w:rsid w:val="00D53923"/>
    <w:rsid w:val="00D80137"/>
    <w:rsid w:val="00D81DBE"/>
    <w:rsid w:val="00D93F99"/>
    <w:rsid w:val="00DB21CA"/>
    <w:rsid w:val="00DB3A10"/>
    <w:rsid w:val="00DB5973"/>
    <w:rsid w:val="00DC3314"/>
    <w:rsid w:val="00DC5F50"/>
    <w:rsid w:val="00DC64FF"/>
    <w:rsid w:val="00DE72D4"/>
    <w:rsid w:val="00DE7E9E"/>
    <w:rsid w:val="00DF2744"/>
    <w:rsid w:val="00DF37D5"/>
    <w:rsid w:val="00DF4B9A"/>
    <w:rsid w:val="00DF6859"/>
    <w:rsid w:val="00E15B6F"/>
    <w:rsid w:val="00E20E05"/>
    <w:rsid w:val="00E225CE"/>
    <w:rsid w:val="00E25E4E"/>
    <w:rsid w:val="00E26096"/>
    <w:rsid w:val="00E3032E"/>
    <w:rsid w:val="00E44085"/>
    <w:rsid w:val="00E63FBA"/>
    <w:rsid w:val="00E7365C"/>
    <w:rsid w:val="00E73D9E"/>
    <w:rsid w:val="00E7417F"/>
    <w:rsid w:val="00E76DDC"/>
    <w:rsid w:val="00E85A8E"/>
    <w:rsid w:val="00E91451"/>
    <w:rsid w:val="00E94B10"/>
    <w:rsid w:val="00EA5290"/>
    <w:rsid w:val="00ED47BE"/>
    <w:rsid w:val="00EE0613"/>
    <w:rsid w:val="00EE2E28"/>
    <w:rsid w:val="00EF14AC"/>
    <w:rsid w:val="00EF59B2"/>
    <w:rsid w:val="00F22637"/>
    <w:rsid w:val="00F226CC"/>
    <w:rsid w:val="00F22917"/>
    <w:rsid w:val="00F2777D"/>
    <w:rsid w:val="00F304FA"/>
    <w:rsid w:val="00F34082"/>
    <w:rsid w:val="00F62B45"/>
    <w:rsid w:val="00F75405"/>
    <w:rsid w:val="00F775F0"/>
    <w:rsid w:val="00F83206"/>
    <w:rsid w:val="00F853B1"/>
    <w:rsid w:val="00F9370B"/>
    <w:rsid w:val="00F97BE9"/>
    <w:rsid w:val="00FA142B"/>
    <w:rsid w:val="00FB56F7"/>
    <w:rsid w:val="00FC367F"/>
    <w:rsid w:val="00FD080F"/>
    <w:rsid w:val="00FD0FF2"/>
    <w:rsid w:val="00FE3AF3"/>
    <w:rsid w:val="00FE3C16"/>
    <w:rsid w:val="00FE7DCF"/>
    <w:rsid w:val="00FF01AC"/>
    <w:rsid w:val="00FF1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9898B98"/>
  <w14:defaultImageDpi w14:val="300"/>
  <w15:chartTrackingRefBased/>
  <w15:docId w15:val="{3337FCE8-8EF7-4C81-8702-59EA82D2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1568CD"/>
    <w:pPr>
      <w:spacing w:line="280" w:lineRule="atLeast"/>
    </w:pPr>
    <w:rPr>
      <w:rFonts w:ascii="Arial" w:hAnsi="Arial"/>
      <w:sz w:val="22"/>
      <w:szCs w:val="18"/>
      <w:lang w:eastAsia="en-US"/>
    </w:rPr>
  </w:style>
  <w:style w:type="paragraph" w:styleId="Overskrift1">
    <w:name w:val="heading 1"/>
    <w:basedOn w:val="Normal"/>
    <w:next w:val="Normal"/>
    <w:qFormat/>
    <w:pPr>
      <w:keepNext/>
      <w:keepLines/>
      <w:widowControl w:val="0"/>
      <w:numPr>
        <w:numId w:val="5"/>
      </w:numPr>
      <w:spacing w:before="453" w:after="226"/>
      <w:outlineLvl w:val="0"/>
    </w:pPr>
    <w:rPr>
      <w:rFonts w:cs="Arial"/>
      <w:b/>
      <w:bCs/>
      <w:sz w:val="28"/>
      <w:szCs w:val="32"/>
    </w:rPr>
  </w:style>
  <w:style w:type="paragraph" w:styleId="Overskrift2">
    <w:name w:val="heading 2"/>
    <w:basedOn w:val="Overskrift1"/>
    <w:next w:val="Normal"/>
    <w:qFormat/>
    <w:pPr>
      <w:numPr>
        <w:ilvl w:val="1"/>
        <w:numId w:val="7"/>
      </w:numPr>
      <w:outlineLvl w:val="1"/>
    </w:pPr>
    <w:rPr>
      <w:bCs w:val="0"/>
      <w:iCs/>
      <w:sz w:val="24"/>
      <w:szCs w:val="28"/>
    </w:rPr>
  </w:style>
  <w:style w:type="paragraph" w:styleId="Overskrift3">
    <w:name w:val="heading 3"/>
    <w:basedOn w:val="Overskrift1"/>
    <w:next w:val="Normal"/>
    <w:qFormat/>
    <w:pPr>
      <w:numPr>
        <w:ilvl w:val="2"/>
        <w:numId w:val="9"/>
      </w:numPr>
      <w:outlineLvl w:val="2"/>
    </w:pPr>
    <w:rPr>
      <w:bCs w:val="0"/>
      <w:i/>
      <w:sz w:val="24"/>
      <w:szCs w:val="26"/>
    </w:rPr>
  </w:style>
  <w:style w:type="paragraph" w:styleId="Overskrift4">
    <w:name w:val="heading 4"/>
    <w:basedOn w:val="Overskrift1"/>
    <w:next w:val="Normal"/>
    <w:qFormat/>
    <w:pPr>
      <w:numPr>
        <w:ilvl w:val="3"/>
        <w:numId w:val="11"/>
      </w:numPr>
      <w:tabs>
        <w:tab w:val="clear" w:pos="864"/>
        <w:tab w:val="left" w:pos="851"/>
      </w:tabs>
      <w:ind w:left="851" w:hanging="851"/>
      <w:outlineLvl w:val="3"/>
    </w:pPr>
    <w:rPr>
      <w:b w:val="0"/>
      <w:bCs w:val="0"/>
      <w:i/>
      <w:sz w:val="24"/>
      <w:szCs w:val="28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customStyle="1" w:styleId="Hang1">
    <w:name w:val="Hang 1"/>
    <w:basedOn w:val="Normal"/>
    <w:pPr>
      <w:ind w:left="851" w:hanging="851"/>
    </w:pPr>
  </w:style>
  <w:style w:type="paragraph" w:customStyle="1" w:styleId="Hang2">
    <w:name w:val="Hang 2"/>
    <w:basedOn w:val="Hang1"/>
    <w:pPr>
      <w:ind w:left="1701" w:hanging="1701"/>
    </w:pPr>
  </w:style>
  <w:style w:type="paragraph" w:customStyle="1" w:styleId="Heading1a">
    <w:name w:val="Heading 1a"/>
    <w:basedOn w:val="Normal"/>
    <w:next w:val="Normal"/>
    <w:rsid w:val="00280AA0"/>
    <w:pPr>
      <w:keepNext/>
      <w:keepLines/>
      <w:widowControl w:val="0"/>
      <w:numPr>
        <w:numId w:val="25"/>
      </w:numPr>
      <w:tabs>
        <w:tab w:val="clear" w:pos="851"/>
        <w:tab w:val="left" w:pos="1134"/>
      </w:tabs>
      <w:spacing w:before="453" w:after="226"/>
      <w:ind w:left="1134" w:hanging="1134"/>
      <w:outlineLvl w:val="0"/>
    </w:pPr>
    <w:rPr>
      <w:b/>
      <w:sz w:val="28"/>
    </w:rPr>
  </w:style>
  <w:style w:type="paragraph" w:customStyle="1" w:styleId="Heading2a">
    <w:name w:val="Heading 2a"/>
    <w:basedOn w:val="Heading1a"/>
    <w:next w:val="Normal"/>
    <w:rsid w:val="00280AA0"/>
    <w:pPr>
      <w:numPr>
        <w:ilvl w:val="1"/>
      </w:numPr>
      <w:tabs>
        <w:tab w:val="clear" w:pos="851"/>
      </w:tabs>
      <w:ind w:left="1134" w:hanging="1134"/>
      <w:outlineLvl w:val="1"/>
    </w:pPr>
    <w:rPr>
      <w:sz w:val="24"/>
    </w:rPr>
  </w:style>
  <w:style w:type="paragraph" w:customStyle="1" w:styleId="Heading3a">
    <w:name w:val="Heading 3a"/>
    <w:basedOn w:val="Heading1a"/>
    <w:next w:val="Normal"/>
    <w:rsid w:val="00280AA0"/>
    <w:pPr>
      <w:numPr>
        <w:ilvl w:val="2"/>
      </w:numPr>
      <w:tabs>
        <w:tab w:val="clear" w:pos="851"/>
      </w:tabs>
      <w:ind w:left="1134" w:hanging="1134"/>
      <w:outlineLvl w:val="2"/>
    </w:pPr>
    <w:rPr>
      <w:i/>
      <w:sz w:val="24"/>
    </w:rPr>
  </w:style>
  <w:style w:type="paragraph" w:customStyle="1" w:styleId="Heading4a">
    <w:name w:val="Heading 4a"/>
    <w:basedOn w:val="Heading1a"/>
    <w:next w:val="Normal"/>
    <w:rsid w:val="00280AA0"/>
    <w:pPr>
      <w:numPr>
        <w:ilvl w:val="3"/>
      </w:numPr>
      <w:tabs>
        <w:tab w:val="clear" w:pos="851"/>
      </w:tabs>
      <w:ind w:left="1134" w:hanging="1134"/>
      <w:outlineLvl w:val="3"/>
    </w:pPr>
    <w:rPr>
      <w:b w:val="0"/>
      <w:i/>
      <w:sz w:val="24"/>
    </w:rPr>
  </w:style>
  <w:style w:type="paragraph" w:styleId="Vanliginnrykk">
    <w:name w:val="Normal Indent"/>
    <w:basedOn w:val="Normal"/>
    <w:pPr>
      <w:ind w:left="851"/>
    </w:pPr>
  </w:style>
  <w:style w:type="paragraph" w:styleId="Topptekst">
    <w:name w:val="header"/>
    <w:basedOn w:val="Normal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pPr>
      <w:tabs>
        <w:tab w:val="center" w:pos="4536"/>
        <w:tab w:val="right" w:pos="9072"/>
      </w:tabs>
    </w:pPr>
  </w:style>
  <w:style w:type="paragraph" w:styleId="INNH1">
    <w:name w:val="toc 1"/>
    <w:basedOn w:val="Normal"/>
    <w:next w:val="Normal"/>
    <w:semiHidden/>
    <w:rsid w:val="006C308F"/>
    <w:pPr>
      <w:tabs>
        <w:tab w:val="left" w:pos="851"/>
        <w:tab w:val="left" w:leader="dot" w:pos="9356"/>
      </w:tabs>
      <w:spacing w:after="40"/>
      <w:ind w:left="851" w:right="851" w:hanging="851"/>
    </w:pPr>
    <w:rPr>
      <w:b/>
      <w:noProof/>
    </w:rPr>
  </w:style>
  <w:style w:type="paragraph" w:styleId="INNH2">
    <w:name w:val="toc 2"/>
    <w:basedOn w:val="INNH1"/>
    <w:next w:val="Normal"/>
    <w:semiHidden/>
    <w:rPr>
      <w:b w:val="0"/>
    </w:rPr>
  </w:style>
  <w:style w:type="paragraph" w:styleId="INNH3">
    <w:name w:val="toc 3"/>
    <w:basedOn w:val="INNH1"/>
    <w:next w:val="Normal"/>
    <w:semiHidden/>
    <w:rPr>
      <w:b w:val="0"/>
    </w:rPr>
  </w:style>
  <w:style w:type="paragraph" w:styleId="INNH4">
    <w:name w:val="toc 4"/>
    <w:basedOn w:val="INNH1"/>
    <w:next w:val="Normal"/>
    <w:semiHidden/>
    <w:rPr>
      <w:b w:val="0"/>
    </w:rPr>
  </w:style>
  <w:style w:type="paragraph" w:styleId="Nummerertliste4">
    <w:name w:val="List Number 4"/>
    <w:basedOn w:val="Normal"/>
    <w:pPr>
      <w:numPr>
        <w:numId w:val="20"/>
      </w:numPr>
      <w:tabs>
        <w:tab w:val="clear" w:pos="1209"/>
        <w:tab w:val="num" w:pos="1213"/>
      </w:tabs>
      <w:ind w:left="1213" w:hanging="362"/>
    </w:pPr>
  </w:style>
  <w:style w:type="paragraph" w:styleId="Punktliste4">
    <w:name w:val="List Bullet 4"/>
    <w:basedOn w:val="Normal"/>
    <w:autoRedefine/>
    <w:pPr>
      <w:numPr>
        <w:numId w:val="16"/>
      </w:numPr>
    </w:pPr>
  </w:style>
  <w:style w:type="paragraph" w:styleId="Figurliste">
    <w:name w:val="table of figures"/>
    <w:basedOn w:val="INNH3"/>
    <w:next w:val="Normal"/>
    <w:semiHidden/>
    <w:pPr>
      <w:tabs>
        <w:tab w:val="clear" w:pos="851"/>
      </w:tabs>
      <w:ind w:left="480" w:hanging="480"/>
    </w:pPr>
  </w:style>
  <w:style w:type="paragraph" w:styleId="Nummerertliste5">
    <w:name w:val="List Number 5"/>
    <w:basedOn w:val="Normal"/>
    <w:pPr>
      <w:numPr>
        <w:numId w:val="21"/>
      </w:numPr>
    </w:pPr>
  </w:style>
  <w:style w:type="character" w:styleId="Hyperkobling">
    <w:name w:val="Hyperlink"/>
    <w:rsid w:val="00280AA0"/>
    <w:rPr>
      <w:color w:val="0000FF"/>
      <w:u w:val="single"/>
    </w:rPr>
  </w:style>
  <w:style w:type="paragraph" w:styleId="INNH5">
    <w:name w:val="toc 5"/>
    <w:basedOn w:val="Normal"/>
    <w:next w:val="Normal"/>
    <w:autoRedefine/>
    <w:semiHidden/>
    <w:rsid w:val="00280AA0"/>
    <w:pPr>
      <w:ind w:left="800"/>
    </w:pPr>
  </w:style>
  <w:style w:type="paragraph" w:styleId="INNH6">
    <w:name w:val="toc 6"/>
    <w:basedOn w:val="Normal"/>
    <w:next w:val="Normal"/>
    <w:autoRedefine/>
    <w:semiHidden/>
    <w:rsid w:val="00280AA0"/>
    <w:pPr>
      <w:ind w:left="1000"/>
    </w:pPr>
  </w:style>
  <w:style w:type="paragraph" w:styleId="INNH7">
    <w:name w:val="toc 7"/>
    <w:basedOn w:val="Normal"/>
    <w:next w:val="Normal"/>
    <w:autoRedefine/>
    <w:semiHidden/>
    <w:rsid w:val="00280AA0"/>
    <w:pPr>
      <w:ind w:left="1200"/>
    </w:pPr>
  </w:style>
  <w:style w:type="paragraph" w:styleId="INNH8">
    <w:name w:val="toc 8"/>
    <w:basedOn w:val="Normal"/>
    <w:next w:val="Normal"/>
    <w:autoRedefine/>
    <w:semiHidden/>
    <w:rsid w:val="00280AA0"/>
    <w:pPr>
      <w:ind w:left="1400"/>
    </w:pPr>
  </w:style>
  <w:style w:type="paragraph" w:styleId="INNH9">
    <w:name w:val="toc 9"/>
    <w:basedOn w:val="Normal"/>
    <w:next w:val="Normal"/>
    <w:autoRedefine/>
    <w:semiHidden/>
    <w:rsid w:val="00280AA0"/>
    <w:pPr>
      <w:ind w:left="1600"/>
    </w:pPr>
  </w:style>
  <w:style w:type="table" w:styleId="Tabellrutenett">
    <w:name w:val="Table Grid"/>
    <w:basedOn w:val="Vanligtabell"/>
    <w:rsid w:val="008E5196"/>
    <w:pPr>
      <w:spacing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ulgthyperkobling">
    <w:name w:val="FollowedHyperlink"/>
    <w:rsid w:val="0072542E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MBKZ\Local%20Settings\Temporary%20Internet%20Files\Content.MSO\3830A208.doc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3830A208.doc</Template>
  <TotalTime>1</TotalTime>
  <Pages>1</Pages>
  <Words>22</Words>
  <Characters>162</Characters>
  <Application>Microsoft Office Word</Application>
  <DocSecurity>0</DocSecurity>
  <Lines>162</Lines>
  <Paragraphs>22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cp:lastPrinted>1601-01-01T00:00:00Z</cp:lastPrinted>
  <dcterms:created xsi:type="dcterms:W3CDTF">2020-07-14T00:41:00Z</dcterms:created>
  <dcterms:modified xsi:type="dcterms:W3CDTF">2020-07-14T00:41:00Z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c0c29e3b-c03c-4cc9-83fb-0177b25fecf2</vt:lpwstr>
  </property>
</Properties>
</file>